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1AAFA" w14:textId="77777777" w:rsidR="008F7616" w:rsidRDefault="00314574" w:rsidP="00314574">
      <w:r>
        <w:rPr>
          <w:noProof/>
          <w:lang w:eastAsia="de-DE"/>
        </w:rPr>
        <w:drawing>
          <wp:inline distT="0" distB="0" distL="0" distR="0" wp14:anchorId="393715C0" wp14:editId="114A30DB">
            <wp:extent cx="1664335" cy="617236"/>
            <wp:effectExtent l="0" t="0" r="12065" b="0"/>
            <wp:docPr id="1" name="Bild 1" descr="/Users/cedricbals/Dropbox/2016/Albers/final/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edricbals/Dropbox/2016/Albers/final/blac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58" cy="62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E075" w14:textId="77777777" w:rsidR="00314574" w:rsidRDefault="00314574" w:rsidP="00314574"/>
    <w:p w14:paraId="7E97C5B6" w14:textId="77777777" w:rsidR="00314574" w:rsidRDefault="00314574" w:rsidP="00314574"/>
    <w:p w14:paraId="1F88E3AF" w14:textId="77777777" w:rsidR="004F52ED" w:rsidRDefault="004F52ED" w:rsidP="00CE0561">
      <w:pPr>
        <w:rPr>
          <w:b/>
          <w:sz w:val="44"/>
        </w:rPr>
      </w:pPr>
    </w:p>
    <w:p w14:paraId="6193811F" w14:textId="77777777" w:rsidR="00954FC9" w:rsidRDefault="00954FC9" w:rsidP="005B2F2F">
      <w:pPr>
        <w:jc w:val="center"/>
        <w:outlineLvl w:val="2"/>
        <w:rPr>
          <w:rFonts w:ascii="Roboto" w:eastAsia="Times New Roman" w:hAnsi="Roboto"/>
          <w:b/>
          <w:bCs/>
          <w:color w:val="1F1F1F"/>
          <w:spacing w:val="-7"/>
          <w:sz w:val="46"/>
          <w:szCs w:val="46"/>
        </w:rPr>
      </w:pPr>
    </w:p>
    <w:p w14:paraId="72CD6637" w14:textId="77777777" w:rsidR="005B2F2F" w:rsidRDefault="008D1DCA" w:rsidP="005B2F2F">
      <w:pPr>
        <w:jc w:val="center"/>
        <w:outlineLvl w:val="2"/>
        <w:rPr>
          <w:rFonts w:ascii="Roboto" w:eastAsia="Times New Roman" w:hAnsi="Roboto"/>
          <w:b/>
          <w:bCs/>
          <w:color w:val="1F1F1F"/>
          <w:spacing w:val="-7"/>
          <w:sz w:val="46"/>
          <w:szCs w:val="46"/>
        </w:rPr>
      </w:pPr>
      <w:r>
        <w:rPr>
          <w:rFonts w:ascii="Roboto" w:eastAsia="Times New Roman" w:hAnsi="Roboto"/>
          <w:b/>
          <w:bCs/>
          <w:color w:val="1F1F1F"/>
          <w:spacing w:val="-7"/>
          <w:sz w:val="46"/>
          <w:szCs w:val="46"/>
        </w:rPr>
        <w:t xml:space="preserve">Exposé </w:t>
      </w:r>
    </w:p>
    <w:p w14:paraId="4CD731A8" w14:textId="77777777" w:rsidR="008D1DCA" w:rsidRDefault="008D1DCA" w:rsidP="005B2F2F">
      <w:pPr>
        <w:jc w:val="center"/>
        <w:outlineLvl w:val="2"/>
        <w:rPr>
          <w:rFonts w:ascii="Mr Eaves Mod OT Book" w:hAnsi="Mr Eaves Mod OT Book"/>
          <w:b/>
          <w:sz w:val="44"/>
        </w:rPr>
      </w:pPr>
    </w:p>
    <w:p w14:paraId="7698E699" w14:textId="32CDEFF1" w:rsidR="005B2F2F" w:rsidRDefault="00C117DA" w:rsidP="005B2F2F">
      <w:pPr>
        <w:jc w:val="center"/>
        <w:outlineLvl w:val="2"/>
        <w:rPr>
          <w:rFonts w:ascii="Roboto Light" w:eastAsia="Times New Roman" w:hAnsi="Roboto Light" w:cs="Times New Roman"/>
          <w:color w:val="1F1F1F"/>
          <w:spacing w:val="-7"/>
          <w:sz w:val="30"/>
          <w:szCs w:val="30"/>
          <w:lang w:eastAsia="de-DE"/>
        </w:rPr>
      </w:pPr>
      <w:r>
        <w:rPr>
          <w:rFonts w:ascii="Roboto Light" w:eastAsia="Times New Roman" w:hAnsi="Roboto Light" w:cs="Times New Roman"/>
          <w:color w:val="1F1F1F"/>
          <w:spacing w:val="-7"/>
          <w:sz w:val="30"/>
          <w:szCs w:val="30"/>
          <w:lang w:eastAsia="de-DE"/>
        </w:rPr>
        <w:t>3-Zimmerwohnung in Münster-Hiltrup</w:t>
      </w:r>
    </w:p>
    <w:p w14:paraId="7FA814D5" w14:textId="77777777" w:rsidR="003C5D9C" w:rsidRDefault="003C5D9C" w:rsidP="005B2F2F">
      <w:pPr>
        <w:jc w:val="center"/>
        <w:outlineLvl w:val="2"/>
        <w:rPr>
          <w:rFonts w:ascii="Roboto Light" w:eastAsia="Times New Roman" w:hAnsi="Roboto Light" w:cs="Times New Roman"/>
          <w:color w:val="1F1F1F"/>
          <w:spacing w:val="-7"/>
          <w:sz w:val="30"/>
          <w:szCs w:val="30"/>
          <w:lang w:eastAsia="de-DE"/>
        </w:rPr>
      </w:pPr>
    </w:p>
    <w:p w14:paraId="6E343B0B" w14:textId="77777777" w:rsidR="003C5D9C" w:rsidRDefault="003C5D9C" w:rsidP="005B2F2F">
      <w:pPr>
        <w:jc w:val="center"/>
        <w:outlineLvl w:val="2"/>
        <w:rPr>
          <w:rFonts w:ascii="Roboto Light" w:eastAsia="Times New Roman" w:hAnsi="Roboto Light" w:cs="Times New Roman"/>
          <w:color w:val="1F1F1F"/>
          <w:spacing w:val="-7"/>
          <w:sz w:val="30"/>
          <w:szCs w:val="30"/>
          <w:lang w:eastAsia="de-DE"/>
        </w:rPr>
      </w:pPr>
    </w:p>
    <w:p w14:paraId="64CA0503" w14:textId="77777777" w:rsidR="003C5D9C" w:rsidRPr="00894203" w:rsidRDefault="003C5D9C" w:rsidP="005B2F2F">
      <w:pPr>
        <w:jc w:val="center"/>
        <w:outlineLvl w:val="2"/>
        <w:rPr>
          <w:rFonts w:ascii="Roboto Light" w:eastAsia="Times New Roman" w:hAnsi="Roboto Light" w:cs="Times New Roman"/>
          <w:color w:val="1F1F1F"/>
          <w:spacing w:val="-7"/>
          <w:sz w:val="30"/>
          <w:szCs w:val="30"/>
          <w:lang w:eastAsia="de-DE"/>
        </w:rPr>
      </w:pPr>
    </w:p>
    <w:p w14:paraId="62D3835A" w14:textId="217AB7A9" w:rsidR="005B2F2F" w:rsidRPr="00E84655" w:rsidRDefault="005B2F2F" w:rsidP="005B2F2F">
      <w:pPr>
        <w:jc w:val="center"/>
        <w:rPr>
          <w:rFonts w:ascii="Roboto" w:hAnsi="Roboto"/>
          <w:b/>
          <w:sz w:val="44"/>
        </w:rPr>
      </w:pPr>
    </w:p>
    <w:p w14:paraId="6762F2A1" w14:textId="0F41B456" w:rsidR="005B2F2F" w:rsidRDefault="00C117DA" w:rsidP="00CE0561">
      <w:pPr>
        <w:rPr>
          <w:rFonts w:ascii="Mr Eaves Mod OT Book" w:hAnsi="Mr Eaves Mod OT Book"/>
          <w:b/>
          <w:sz w:val="44"/>
        </w:rPr>
      </w:pPr>
      <w:r>
        <w:rPr>
          <w:rFonts w:ascii="Mr Eaves Mod OT Book" w:hAnsi="Mr Eaves Mod OT Book"/>
          <w:b/>
          <w:noProof/>
          <w:sz w:val="44"/>
          <w:lang w:eastAsia="de-DE"/>
        </w:rPr>
        <w:drawing>
          <wp:inline distT="0" distB="0" distL="0" distR="0" wp14:anchorId="66AFFB9D" wp14:editId="066A1F59">
            <wp:extent cx="5756910" cy="1400810"/>
            <wp:effectExtent l="0" t="0" r="8890" b="0"/>
            <wp:docPr id="2" name="Bild 2" descr="../Hülsebrockstraße%20131/thumb_Panoramaost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Hülsebrockstraße%20131/thumb_Panoramaost_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2E9A5" w14:textId="2F91A290" w:rsidR="005B2F2F" w:rsidRDefault="005B2F2F" w:rsidP="005B2F2F">
      <w:pPr>
        <w:jc w:val="center"/>
        <w:rPr>
          <w:rFonts w:ascii="Mr Eaves Mod OT Book" w:hAnsi="Mr Eaves Mod OT Book"/>
          <w:b/>
          <w:sz w:val="44"/>
        </w:rPr>
      </w:pPr>
    </w:p>
    <w:p w14:paraId="3CCA5301" w14:textId="77777777" w:rsidR="00CE0561" w:rsidRDefault="00CE0561" w:rsidP="005B2F2F">
      <w:pPr>
        <w:jc w:val="center"/>
        <w:rPr>
          <w:rFonts w:ascii="Mr Eaves Mod OT Book" w:hAnsi="Mr Eaves Mod OT Book"/>
          <w:b/>
          <w:sz w:val="44"/>
        </w:rPr>
      </w:pPr>
    </w:p>
    <w:p w14:paraId="79ED1F7E" w14:textId="77777777" w:rsidR="00CC1955" w:rsidRDefault="00CC1955" w:rsidP="005B2F2F">
      <w:pPr>
        <w:jc w:val="center"/>
        <w:rPr>
          <w:rFonts w:ascii="Mr Eaves Mod OT Book" w:hAnsi="Mr Eaves Mod OT Book"/>
          <w:b/>
          <w:sz w:val="44"/>
        </w:rPr>
      </w:pPr>
    </w:p>
    <w:p w14:paraId="18DE19F7" w14:textId="77777777" w:rsidR="00CC1955" w:rsidRDefault="00CC1955" w:rsidP="005B2F2F">
      <w:pPr>
        <w:jc w:val="center"/>
        <w:rPr>
          <w:rFonts w:ascii="Mr Eaves Mod OT Book" w:hAnsi="Mr Eaves Mod OT Book"/>
          <w:b/>
          <w:sz w:val="44"/>
        </w:rPr>
      </w:pPr>
    </w:p>
    <w:p w14:paraId="38DF3511" w14:textId="6163CFCF" w:rsidR="00EF0891" w:rsidRDefault="00C117DA" w:rsidP="00EF0891">
      <w:pPr>
        <w:rPr>
          <w:rFonts w:ascii="Mr Eaves Mod OT Book" w:hAnsi="Mr Eaves Mod OT Book"/>
          <w:b/>
          <w:sz w:val="44"/>
        </w:rPr>
      </w:pPr>
      <w:r>
        <w:rPr>
          <w:rFonts w:ascii="Mr Eaves Mod OT Book" w:hAnsi="Mr Eaves Mod OT Book"/>
          <w:b/>
          <w:noProof/>
          <w:sz w:val="44"/>
          <w:lang w:eastAsia="de-DE"/>
        </w:rPr>
        <w:drawing>
          <wp:inline distT="0" distB="0" distL="0" distR="0" wp14:anchorId="4D28219F" wp14:editId="179EC068">
            <wp:extent cx="5745480" cy="1432560"/>
            <wp:effectExtent l="0" t="0" r="0" b="0"/>
            <wp:docPr id="7" name="Bild 7" descr="../Hülsebrockstraße%20131/thumb_panoramawest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Hülsebrockstraße%20131/thumb_panoramawest_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561">
        <w:rPr>
          <w:rFonts w:ascii="Mr Eaves Mod OT Book" w:hAnsi="Mr Eaves Mod OT Book"/>
          <w:b/>
          <w:sz w:val="44"/>
        </w:rPr>
        <w:br w:type="page"/>
      </w:r>
    </w:p>
    <w:p w14:paraId="66038FA3" w14:textId="77777777" w:rsidR="00EF0891" w:rsidRPr="00EF0891" w:rsidRDefault="00EF0891" w:rsidP="00EF0891">
      <w:pPr>
        <w:pStyle w:val="berschrift2"/>
        <w:shd w:val="clear" w:color="auto" w:fill="FFFFFF"/>
        <w:spacing w:before="0" w:after="300"/>
        <w:rPr>
          <w:rFonts w:ascii="Roboto" w:eastAsia="Times New Roman" w:hAnsi="Roboto"/>
          <w:b/>
          <w:bCs/>
          <w:color w:val="1F1F1F"/>
          <w:spacing w:val="-7"/>
          <w:sz w:val="46"/>
          <w:szCs w:val="46"/>
          <w:lang w:eastAsia="de-DE"/>
        </w:rPr>
      </w:pPr>
      <w:r w:rsidRPr="00EF0891">
        <w:rPr>
          <w:rFonts w:ascii="Roboto" w:eastAsia="Times New Roman" w:hAnsi="Roboto"/>
          <w:b/>
          <w:bCs/>
          <w:color w:val="1F1F1F"/>
          <w:spacing w:val="-7"/>
          <w:sz w:val="46"/>
          <w:szCs w:val="46"/>
        </w:rPr>
        <w:lastRenderedPageBreak/>
        <w:t>Objektbeschreibung</w:t>
      </w:r>
    </w:p>
    <w:p w14:paraId="1B29D073" w14:textId="2A4C8FF9" w:rsidR="00846366" w:rsidRPr="00846366" w:rsidRDefault="00C117DA" w:rsidP="00846366">
      <w:pPr>
        <w:pStyle w:val="berschrift3"/>
        <w:shd w:val="clear" w:color="auto" w:fill="FFFFFF"/>
        <w:rPr>
          <w:rFonts w:ascii="Roboto" w:eastAsia="Times New Roman" w:hAnsi="Roboto"/>
          <w:color w:val="333333"/>
        </w:rPr>
      </w:pPr>
      <w:r>
        <w:rPr>
          <w:rStyle w:val="Fett"/>
          <w:rFonts w:ascii="Roboto" w:eastAsia="Times New Roman" w:hAnsi="Roboto"/>
          <w:b/>
          <w:bCs/>
          <w:color w:val="333333"/>
          <w:sz w:val="34"/>
          <w:szCs w:val="34"/>
        </w:rPr>
        <w:t>Nur wenige Fußminuten von der Marktallee entfernt...</w:t>
      </w:r>
    </w:p>
    <w:p w14:paraId="6B2B9520" w14:textId="77777777" w:rsidR="00EF0891" w:rsidRPr="00EF0891" w:rsidRDefault="00EF0891" w:rsidP="00EF0891">
      <w:pPr>
        <w:pStyle w:val="berschrift3"/>
        <w:shd w:val="clear" w:color="auto" w:fill="FFFFFF"/>
        <w:spacing w:before="0" w:beforeAutospacing="0" w:after="0" w:afterAutospacing="0"/>
        <w:rPr>
          <w:rFonts w:ascii="Roboto Medium" w:eastAsia="Times New Roman" w:hAnsi="Roboto Medium"/>
          <w:color w:val="1F1F1F"/>
          <w:spacing w:val="-7"/>
          <w:sz w:val="34"/>
          <w:szCs w:val="34"/>
        </w:rPr>
      </w:pPr>
    </w:p>
    <w:p w14:paraId="2BB6B1FE" w14:textId="7B78314A" w:rsidR="00846366" w:rsidRDefault="00C117DA" w:rsidP="00846366">
      <w:pPr>
        <w:jc w:val="both"/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</w:pPr>
      <w:r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  <w:t xml:space="preserve">Diese gemütliche Dachgeschosswohnung in gepflegtem Wohnumfeld </w:t>
      </w:r>
      <w:r w:rsidR="00846366" w:rsidRPr="00846366"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  <w:t xml:space="preserve">möchten wir Ihnen heute vorstellen: </w:t>
      </w:r>
      <w:r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  <w:t>Es stehen 3 Zimmer</w:t>
      </w:r>
      <w:r w:rsidR="00DD75FB"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  <w:t xml:space="preserve"> unterschiedlicher Größen</w:t>
      </w:r>
      <w:r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  <w:t xml:space="preserve">, eine Küche und ein Badezimmer mit Dusche zur Verfügung. </w:t>
      </w:r>
      <w:r w:rsidR="00846366" w:rsidRPr="00846366"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  <w:t>D</w:t>
      </w:r>
      <w:r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  <w:t>ie großen Dachfenster in allen Räumen sorgen insgesamt für viel Helligkeit. Im Badezimmer wurde im Rahmen der letzten Sanierung ein Wasc</w:t>
      </w:r>
      <w:r w:rsidR="00070CF9"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  <w:t>hmaschinenanschluss</w:t>
      </w:r>
      <w:r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  <w:t xml:space="preserve"> berücksichtigt</w:t>
      </w:r>
      <w:r w:rsidR="00DD75FB"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  <w:t>.</w:t>
      </w:r>
      <w:r w:rsidR="00070CF9"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  <w:t xml:space="preserve"> </w:t>
      </w:r>
    </w:p>
    <w:p w14:paraId="667FFF6E" w14:textId="77777777" w:rsidR="00F7678D" w:rsidRDefault="00F7678D" w:rsidP="00846366">
      <w:pPr>
        <w:jc w:val="both"/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</w:pPr>
    </w:p>
    <w:p w14:paraId="654BC96F" w14:textId="4D07E6B5" w:rsidR="00DD75FB" w:rsidRPr="00DD75FB" w:rsidRDefault="00DD75FB" w:rsidP="00DD75FB">
      <w:pPr>
        <w:pStyle w:val="HTMLVorformatiert"/>
        <w:jc w:val="both"/>
        <w:rPr>
          <w:rFonts w:ascii="Roboto" w:hAnsi="Roboto"/>
          <w:color w:val="343434"/>
          <w:sz w:val="24"/>
          <w:szCs w:val="24"/>
        </w:rPr>
      </w:pPr>
      <w:r w:rsidRPr="00DD75FB">
        <w:rPr>
          <w:rFonts w:ascii="Roboto" w:hAnsi="Roboto"/>
          <w:color w:val="343434"/>
          <w:sz w:val="24"/>
          <w:szCs w:val="24"/>
        </w:rPr>
        <w:t xml:space="preserve">Ein eigenes Kellerabteil, ein </w:t>
      </w:r>
      <w:r>
        <w:rPr>
          <w:rFonts w:ascii="Roboto" w:hAnsi="Roboto"/>
          <w:color w:val="343434"/>
          <w:sz w:val="24"/>
          <w:szCs w:val="24"/>
        </w:rPr>
        <w:t xml:space="preserve">weiterer </w:t>
      </w:r>
      <w:r w:rsidRPr="00DD75FB">
        <w:rPr>
          <w:rFonts w:ascii="Roboto" w:hAnsi="Roboto"/>
          <w:color w:val="343434"/>
          <w:sz w:val="24"/>
          <w:szCs w:val="24"/>
        </w:rPr>
        <w:t>Waschmaschinenstellplatz im Waschkeller sowie ein gemeinschaftlich genutzter Fahrrad- und Trockenkeller runden das Angebot ab. Auch hat der Bewohner ein Mitnutzungsrecht an der großen Gartenfläche, die sich hinter dem Haus befindet.</w:t>
      </w:r>
    </w:p>
    <w:p w14:paraId="277BA0EF" w14:textId="77777777" w:rsidR="00DD75FB" w:rsidRPr="00DD75FB" w:rsidRDefault="00DD75FB" w:rsidP="00DD75FB">
      <w:pPr>
        <w:pStyle w:val="HTMLVorformatiert"/>
        <w:jc w:val="both"/>
        <w:rPr>
          <w:rFonts w:ascii="Roboto" w:hAnsi="Roboto"/>
          <w:color w:val="343434"/>
          <w:sz w:val="24"/>
          <w:szCs w:val="24"/>
        </w:rPr>
      </w:pPr>
    </w:p>
    <w:p w14:paraId="5777108D" w14:textId="10DC8C4F" w:rsidR="00F7678D" w:rsidRPr="00DD75FB" w:rsidRDefault="00881843" w:rsidP="00DD75FB">
      <w:pPr>
        <w:pStyle w:val="HTMLVorformatiert"/>
        <w:jc w:val="both"/>
        <w:rPr>
          <w:rFonts w:ascii="Roboto" w:hAnsi="Roboto"/>
          <w:color w:val="343434"/>
          <w:sz w:val="24"/>
          <w:szCs w:val="24"/>
        </w:rPr>
      </w:pPr>
      <w:r>
        <w:rPr>
          <w:rFonts w:ascii="Roboto" w:hAnsi="Roboto"/>
          <w:color w:val="343434"/>
          <w:sz w:val="24"/>
          <w:szCs w:val="24"/>
        </w:rPr>
        <w:t xml:space="preserve">Die Wohnung wurde im Jahr 2012 saniert (Parkettboden, neues Badezimmer, neuer Fliesenboden in Küche und Bad, neue Tapeten und Wandanstrich). </w:t>
      </w:r>
      <w:r w:rsidR="00DD75FB">
        <w:rPr>
          <w:rFonts w:ascii="Roboto" w:hAnsi="Roboto"/>
          <w:color w:val="343434"/>
          <w:sz w:val="24"/>
          <w:szCs w:val="24"/>
        </w:rPr>
        <w:t xml:space="preserve">Die Innenaufnahmen </w:t>
      </w:r>
      <w:r>
        <w:rPr>
          <w:rFonts w:ascii="Roboto" w:hAnsi="Roboto"/>
          <w:color w:val="343434"/>
          <w:sz w:val="24"/>
          <w:szCs w:val="24"/>
        </w:rPr>
        <w:t xml:space="preserve">im Exposé </w:t>
      </w:r>
      <w:r w:rsidR="00DD75FB">
        <w:rPr>
          <w:rFonts w:ascii="Roboto" w:hAnsi="Roboto"/>
          <w:color w:val="343434"/>
          <w:sz w:val="24"/>
          <w:szCs w:val="24"/>
        </w:rPr>
        <w:t>sind zum Zeitpunkt der Renovierung durch die jetzige</w:t>
      </w:r>
      <w:r w:rsidR="00683DD1">
        <w:rPr>
          <w:rFonts w:ascii="Roboto" w:hAnsi="Roboto"/>
          <w:color w:val="343434"/>
          <w:sz w:val="24"/>
          <w:szCs w:val="24"/>
        </w:rPr>
        <w:t xml:space="preserve"> Mieterin vor Ihrem Einzug Im Jahr 201</w:t>
      </w:r>
      <w:r>
        <w:rPr>
          <w:rFonts w:ascii="Roboto" w:hAnsi="Roboto"/>
          <w:color w:val="343434"/>
          <w:sz w:val="24"/>
          <w:szCs w:val="24"/>
        </w:rPr>
        <w:t>5</w:t>
      </w:r>
      <w:r w:rsidR="00DD75FB">
        <w:rPr>
          <w:rFonts w:ascii="Roboto" w:hAnsi="Roboto"/>
          <w:color w:val="343434"/>
          <w:sz w:val="24"/>
          <w:szCs w:val="24"/>
        </w:rPr>
        <w:t xml:space="preserve"> Jahren entstanden. </w:t>
      </w:r>
    </w:p>
    <w:p w14:paraId="67DAC318" w14:textId="77777777" w:rsidR="00F7678D" w:rsidRDefault="00F7678D" w:rsidP="00846366">
      <w:pPr>
        <w:jc w:val="both"/>
        <w:rPr>
          <w:rFonts w:ascii="Roboto" w:eastAsia="Times New Roman" w:hAnsi="Roboto" w:cs="Times New Roman"/>
          <w:color w:val="333333"/>
          <w:shd w:val="clear" w:color="auto" w:fill="FFFFFF"/>
          <w:lang w:eastAsia="de-DE"/>
        </w:rPr>
      </w:pPr>
    </w:p>
    <w:p w14:paraId="6A9CDF1D" w14:textId="4D2FA0C1" w:rsidR="00F7678D" w:rsidRPr="00F7678D" w:rsidRDefault="00DD75FB" w:rsidP="00F76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Roboto" w:hAnsi="Roboto" w:cs="Courier New"/>
          <w:color w:val="343434"/>
          <w:lang w:eastAsia="de-DE"/>
        </w:rPr>
      </w:pPr>
      <w:r>
        <w:rPr>
          <w:rFonts w:ascii="Roboto" w:hAnsi="Roboto" w:cs="Courier New"/>
          <w:color w:val="343434"/>
          <w:lang w:eastAsia="de-DE"/>
        </w:rPr>
        <w:t>Das</w:t>
      </w:r>
      <w:r w:rsidR="00F7678D" w:rsidRPr="00F7678D">
        <w:rPr>
          <w:rFonts w:ascii="Roboto" w:hAnsi="Roboto" w:cs="Courier New"/>
          <w:color w:val="343434"/>
          <w:lang w:eastAsia="de-DE"/>
        </w:rPr>
        <w:t xml:space="preserve"> Objekt </w:t>
      </w:r>
      <w:r>
        <w:rPr>
          <w:rFonts w:ascii="Roboto" w:hAnsi="Roboto" w:cs="Courier New"/>
          <w:color w:val="343434"/>
          <w:lang w:eastAsia="de-DE"/>
        </w:rPr>
        <w:t xml:space="preserve">ist </w:t>
      </w:r>
      <w:r w:rsidR="00F7678D" w:rsidRPr="00F7678D">
        <w:rPr>
          <w:rFonts w:ascii="Roboto" w:hAnsi="Roboto" w:cs="Courier New"/>
          <w:color w:val="343434"/>
          <w:lang w:eastAsia="de-DE"/>
        </w:rPr>
        <w:t>auf einem Erbbau</w:t>
      </w:r>
      <w:r>
        <w:rPr>
          <w:rFonts w:ascii="Roboto" w:hAnsi="Roboto" w:cs="Courier New"/>
          <w:color w:val="343434"/>
          <w:lang w:eastAsia="de-DE"/>
        </w:rPr>
        <w:t>rechtsgrundstück im Jahr 1978 erbaut worden</w:t>
      </w:r>
      <w:r w:rsidR="00B23A0E">
        <w:rPr>
          <w:rFonts w:ascii="Roboto" w:hAnsi="Roboto" w:cs="Courier New"/>
          <w:color w:val="343434"/>
          <w:lang w:eastAsia="de-DE"/>
        </w:rPr>
        <w:t>. Der</w:t>
      </w:r>
      <w:r w:rsidR="00F7678D" w:rsidRPr="00F7678D">
        <w:rPr>
          <w:rFonts w:ascii="Roboto" w:hAnsi="Roboto" w:cs="Courier New"/>
          <w:color w:val="343434"/>
          <w:lang w:eastAsia="de-DE"/>
        </w:rPr>
        <w:t xml:space="preserve"> </w:t>
      </w:r>
      <w:r w:rsidR="00B23A0E">
        <w:rPr>
          <w:rFonts w:ascii="Roboto" w:hAnsi="Roboto" w:cs="Courier New"/>
          <w:color w:val="343434"/>
          <w:lang w:eastAsia="de-DE"/>
        </w:rPr>
        <w:t xml:space="preserve">jährlich </w:t>
      </w:r>
      <w:r w:rsidR="00F7678D" w:rsidRPr="00F7678D">
        <w:rPr>
          <w:rFonts w:ascii="Roboto" w:hAnsi="Roboto" w:cs="Courier New"/>
          <w:color w:val="343434"/>
          <w:lang w:eastAsia="de-DE"/>
        </w:rPr>
        <w:t xml:space="preserve">anfallende Erbpachtzins </w:t>
      </w:r>
      <w:r w:rsidR="00B23A0E">
        <w:rPr>
          <w:rFonts w:ascii="Roboto" w:hAnsi="Roboto" w:cs="Courier New"/>
          <w:color w:val="343434"/>
          <w:lang w:eastAsia="de-DE"/>
        </w:rPr>
        <w:t>für diese Wohnung beträgt aktuell 454,62 € und wird im Rahmen der Hausgel</w:t>
      </w:r>
      <w:r w:rsidR="00E16038">
        <w:rPr>
          <w:rFonts w:ascii="Roboto" w:hAnsi="Roboto" w:cs="Courier New"/>
          <w:color w:val="343434"/>
          <w:lang w:eastAsia="de-DE"/>
        </w:rPr>
        <w:t>dabrechnung verbucht</w:t>
      </w:r>
      <w:r>
        <w:rPr>
          <w:rFonts w:ascii="Roboto" w:hAnsi="Roboto" w:cs="Courier New"/>
          <w:color w:val="343434"/>
          <w:lang w:eastAsia="de-DE"/>
        </w:rPr>
        <w:t>.</w:t>
      </w:r>
    </w:p>
    <w:p w14:paraId="1F284230" w14:textId="77777777" w:rsidR="00F7678D" w:rsidRPr="00F7678D" w:rsidRDefault="00F7678D" w:rsidP="00F7678D">
      <w:pPr>
        <w:rPr>
          <w:rFonts w:ascii="Times New Roman" w:eastAsia="Times New Roman" w:hAnsi="Times New Roman" w:cs="Times New Roman"/>
          <w:lang w:eastAsia="de-DE"/>
        </w:rPr>
      </w:pPr>
    </w:p>
    <w:p w14:paraId="4E7B649B" w14:textId="77777777" w:rsidR="00F7678D" w:rsidRPr="00846366" w:rsidRDefault="00F7678D" w:rsidP="00846366">
      <w:pPr>
        <w:jc w:val="both"/>
        <w:rPr>
          <w:rFonts w:ascii="Roboto" w:eastAsia="Times New Roman" w:hAnsi="Roboto" w:cs="Times New Roman"/>
          <w:lang w:eastAsia="de-DE"/>
        </w:rPr>
      </w:pPr>
    </w:p>
    <w:p w14:paraId="0FFBC9D7" w14:textId="77777777" w:rsidR="008D1DCA" w:rsidRDefault="008D1DCA" w:rsidP="00EF0891">
      <w:pPr>
        <w:pStyle w:val="StandardWeb"/>
        <w:shd w:val="clear" w:color="auto" w:fill="FFFFFF"/>
        <w:spacing w:before="0" w:beforeAutospacing="0" w:after="0" w:afterAutospacing="0"/>
        <w:rPr>
          <w:rFonts w:ascii="Roboto" w:hAnsi="Roboto"/>
          <w:color w:val="505050"/>
          <w:sz w:val="27"/>
          <w:szCs w:val="27"/>
        </w:rPr>
      </w:pPr>
    </w:p>
    <w:p w14:paraId="497AF8E6" w14:textId="77777777" w:rsidR="00EF0891" w:rsidRDefault="00EF0891" w:rsidP="00EF0891">
      <w:pPr>
        <w:pStyle w:val="StandardWeb"/>
        <w:shd w:val="clear" w:color="auto" w:fill="FFFFFF"/>
        <w:spacing w:before="0" w:beforeAutospacing="0" w:after="0" w:afterAutospacing="0"/>
        <w:rPr>
          <w:rFonts w:ascii="Roboto" w:hAnsi="Roboto"/>
          <w:color w:val="505050"/>
          <w:sz w:val="27"/>
          <w:szCs w:val="27"/>
        </w:rPr>
      </w:pPr>
    </w:p>
    <w:tbl>
      <w:tblPr>
        <w:tblStyle w:val="Tabellenraster"/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1413B7" w14:paraId="1E724E83" w14:textId="77777777" w:rsidTr="00F62582">
        <w:trPr>
          <w:trHeight w:val="1158"/>
        </w:trPr>
        <w:tc>
          <w:tcPr>
            <w:tcW w:w="3018" w:type="dxa"/>
            <w:tcBorders>
              <w:top w:val="single" w:sz="4" w:space="0" w:color="D9D9D9"/>
              <w:bottom w:val="nil"/>
              <w:right w:val="single" w:sz="4" w:space="0" w:color="D9D9D9"/>
            </w:tcBorders>
          </w:tcPr>
          <w:p w14:paraId="0DAB7E74" w14:textId="77777777" w:rsidR="00FC68EF" w:rsidRPr="007B027A" w:rsidRDefault="00FC68EF" w:rsidP="00032F90">
            <w:pPr>
              <w:rPr>
                <w:rFonts w:ascii="Mr Eaves Mod OT Book" w:hAnsi="Mr Eaves Mod OT Book"/>
                <w:b/>
                <w:sz w:val="14"/>
                <w:szCs w:val="14"/>
              </w:rPr>
            </w:pPr>
          </w:p>
          <w:p w14:paraId="071ED507" w14:textId="77777777" w:rsidR="00EF0891" w:rsidRDefault="00032F90" w:rsidP="00032F90">
            <w:pPr>
              <w:rPr>
                <w:rFonts w:ascii="Mr Eaves Mod OT Book" w:hAnsi="Mr Eaves Mod OT Book"/>
                <w:b/>
                <w:sz w:val="44"/>
              </w:rPr>
            </w:pPr>
            <w:r>
              <w:rPr>
                <w:rFonts w:ascii="Mr Eaves Mod OT Book" w:hAnsi="Mr Eaves Mod OT Book"/>
                <w:b/>
                <w:noProof/>
                <w:sz w:val="44"/>
                <w:lang w:eastAsia="de-DE"/>
              </w:rPr>
              <w:drawing>
                <wp:inline distT="0" distB="0" distL="0" distR="0" wp14:anchorId="4AF1ABF8" wp14:editId="345F1F7D">
                  <wp:extent cx="455609" cy="455609"/>
                  <wp:effectExtent l="0" t="0" r="0" b="1905"/>
                  <wp:docPr id="3" name="Bild 3" descr="../../../../Downloads/drop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ownloads/drop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24" cy="46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</w:tcPr>
          <w:p w14:paraId="44DF1973" w14:textId="77777777" w:rsidR="00FC68EF" w:rsidRPr="007B027A" w:rsidRDefault="00FC68EF" w:rsidP="00FC68EF">
            <w:pPr>
              <w:rPr>
                <w:rFonts w:ascii="Mr Eaves Mod OT Book" w:hAnsi="Mr Eaves Mod OT Book"/>
                <w:b/>
                <w:sz w:val="14"/>
                <w:szCs w:val="14"/>
              </w:rPr>
            </w:pPr>
          </w:p>
          <w:p w14:paraId="3DE03B8D" w14:textId="77777777" w:rsidR="00EF0891" w:rsidRDefault="00F62582" w:rsidP="00F62582">
            <w:pPr>
              <w:ind w:left="127" w:hanging="127"/>
              <w:rPr>
                <w:rFonts w:ascii="Mr Eaves Mod OT Book" w:hAnsi="Mr Eaves Mod OT Book"/>
                <w:b/>
                <w:sz w:val="44"/>
              </w:rPr>
            </w:pPr>
            <w:r>
              <w:rPr>
                <w:rFonts w:ascii="Mr Eaves Mod OT Book" w:hAnsi="Mr Eaves Mod OT Book"/>
                <w:b/>
                <w:sz w:val="44"/>
              </w:rPr>
              <w:t xml:space="preserve"> </w:t>
            </w:r>
            <w:r w:rsidR="00FC68EF">
              <w:rPr>
                <w:rFonts w:ascii="Mr Eaves Mod OT Book" w:hAnsi="Mr Eaves Mod OT Book"/>
                <w:b/>
                <w:noProof/>
                <w:sz w:val="44"/>
                <w:lang w:eastAsia="de-DE"/>
              </w:rPr>
              <w:drawing>
                <wp:inline distT="0" distB="0" distL="0" distR="0" wp14:anchorId="4047C272" wp14:editId="1BFB668F">
                  <wp:extent cx="466226" cy="466226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ownloads/drop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26" cy="46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left w:val="single" w:sz="4" w:space="0" w:color="D9D9D9"/>
            </w:tcBorders>
          </w:tcPr>
          <w:p w14:paraId="5E5963D7" w14:textId="77777777" w:rsidR="00FC68EF" w:rsidRPr="007B027A" w:rsidRDefault="00FC68EF" w:rsidP="00FC68EF">
            <w:pPr>
              <w:rPr>
                <w:rFonts w:ascii="Mr Eaves Mod OT Book" w:hAnsi="Mr Eaves Mod OT Book"/>
                <w:b/>
                <w:sz w:val="14"/>
                <w:szCs w:val="14"/>
              </w:rPr>
            </w:pPr>
          </w:p>
          <w:p w14:paraId="26582438" w14:textId="77777777" w:rsidR="00EF0891" w:rsidRDefault="00FC68EF" w:rsidP="00FC68EF">
            <w:pPr>
              <w:rPr>
                <w:rFonts w:ascii="Mr Eaves Mod OT Book" w:hAnsi="Mr Eaves Mod OT Book"/>
                <w:b/>
                <w:sz w:val="44"/>
              </w:rPr>
            </w:pPr>
            <w:r>
              <w:rPr>
                <w:rFonts w:ascii="Mr Eaves Mod OT Book" w:hAnsi="Mr Eaves Mod OT Book"/>
                <w:b/>
                <w:noProof/>
                <w:sz w:val="44"/>
                <w:lang w:eastAsia="de-DE"/>
              </w:rPr>
              <w:drawing>
                <wp:inline distT="0" distB="0" distL="0" distR="0" wp14:anchorId="169A38F2" wp14:editId="358749D9">
                  <wp:extent cx="469041" cy="469041"/>
                  <wp:effectExtent l="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ownloads/drop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41" cy="46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91" w14:paraId="7E0EEFAF" w14:textId="77777777" w:rsidTr="00F62582">
        <w:trPr>
          <w:trHeight w:val="2943"/>
        </w:trPr>
        <w:tc>
          <w:tcPr>
            <w:tcW w:w="3018" w:type="dxa"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 w14:paraId="223ACD16" w14:textId="77777777" w:rsidR="00EF0891" w:rsidRPr="00D351EB" w:rsidRDefault="00F62582" w:rsidP="00F62582">
            <w:pPr>
              <w:ind w:left="165" w:right="79" w:hanging="307"/>
              <w:rPr>
                <w:rFonts w:ascii="Roboto Medium" w:eastAsia="Times New Roman" w:hAnsi="Roboto Medium" w:cs="Menlo"/>
                <w:color w:val="222222"/>
                <w:sz w:val="40"/>
                <w:szCs w:val="40"/>
                <w:shd w:val="clear" w:color="auto" w:fill="FFFFFF"/>
                <w:lang w:eastAsia="de-DE"/>
              </w:rPr>
            </w:pPr>
            <w:r>
              <w:rPr>
                <w:rFonts w:ascii="Roboto Medium" w:eastAsia="Times New Roman" w:hAnsi="Roboto Medium" w:cs="Menlo"/>
                <w:color w:val="222222"/>
                <w:sz w:val="40"/>
                <w:szCs w:val="40"/>
                <w:shd w:val="clear" w:color="auto" w:fill="FFFFFF"/>
                <w:lang w:eastAsia="de-DE"/>
              </w:rPr>
              <w:t xml:space="preserve">   </w:t>
            </w:r>
            <w:r w:rsidR="004B1357" w:rsidRPr="004B1357">
              <w:rPr>
                <w:rFonts w:ascii="Roboto Medium" w:eastAsia="Times New Roman" w:hAnsi="Roboto Medium" w:cs="Menlo"/>
                <w:color w:val="222222"/>
                <w:sz w:val="40"/>
                <w:szCs w:val="40"/>
                <w:shd w:val="clear" w:color="auto" w:fill="FFFFFF"/>
                <w:lang w:eastAsia="de-DE"/>
              </w:rPr>
              <w:t>Lage</w:t>
            </w:r>
          </w:p>
          <w:p w14:paraId="44DA8222" w14:textId="77777777" w:rsidR="004B1357" w:rsidRDefault="004B1357" w:rsidP="00F62582">
            <w:pPr>
              <w:ind w:left="165" w:right="79"/>
              <w:rPr>
                <w:rFonts w:ascii="Roboto" w:eastAsia="Times New Roman" w:hAnsi="Roboto" w:cs="Menlo"/>
                <w:b/>
                <w:bCs/>
                <w:color w:val="222222"/>
                <w:sz w:val="40"/>
                <w:szCs w:val="40"/>
                <w:shd w:val="clear" w:color="auto" w:fill="FFFFFF"/>
                <w:lang w:eastAsia="de-DE"/>
              </w:rPr>
            </w:pPr>
          </w:p>
          <w:p w14:paraId="45818EB2" w14:textId="77777777" w:rsidR="000242F6" w:rsidRDefault="000242F6" w:rsidP="000242F6">
            <w:pPr>
              <w:ind w:left="165" w:right="79"/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</w:pPr>
            <w:r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  <w:t xml:space="preserve">Münster-Hiltrup: Fußläufig zur attraktiven Einkaufsmeile an der Marktallee. </w:t>
            </w:r>
          </w:p>
          <w:p w14:paraId="01E5876B" w14:textId="77777777" w:rsidR="000242F6" w:rsidRDefault="000242F6" w:rsidP="000242F6">
            <w:pPr>
              <w:ind w:left="165" w:right="79"/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</w:pPr>
          </w:p>
          <w:p w14:paraId="0DBF3496" w14:textId="61E4838F" w:rsidR="00D351EB" w:rsidRPr="00A2782A" w:rsidRDefault="00846366" w:rsidP="000242F6">
            <w:pPr>
              <w:ind w:left="165" w:right="79"/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</w:pPr>
            <w:r w:rsidRPr="00846366"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  <w:t xml:space="preserve"> </w:t>
            </w:r>
            <w:r w:rsidR="000242F6"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  <w:t xml:space="preserve">Gute </w:t>
            </w:r>
            <w:r w:rsidRPr="00846366"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  <w:t>Anbindung an die City und die Autobahn-Auffahrt MS-Süd.</w:t>
            </w:r>
          </w:p>
          <w:p w14:paraId="7B5116FC" w14:textId="77777777" w:rsidR="00D351EB" w:rsidRPr="00D351EB" w:rsidRDefault="00D351EB" w:rsidP="00D351EB">
            <w:pPr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019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0EBC019" w14:textId="77777777" w:rsidR="00FC68EF" w:rsidRPr="00D351EB" w:rsidRDefault="00F62582" w:rsidP="00F62582">
            <w:pPr>
              <w:rPr>
                <w:rFonts w:ascii="Roboto Medium" w:eastAsia="Times New Roman" w:hAnsi="Roboto Medium" w:cs="Menlo"/>
                <w:color w:val="222222"/>
                <w:sz w:val="40"/>
                <w:szCs w:val="40"/>
                <w:shd w:val="clear" w:color="auto" w:fill="FFFFFF"/>
                <w:lang w:eastAsia="de-DE"/>
              </w:rPr>
            </w:pPr>
            <w:r>
              <w:rPr>
                <w:rFonts w:ascii="Roboto Medium" w:eastAsia="Times New Roman" w:hAnsi="Roboto Medium" w:cs="Menlo"/>
                <w:color w:val="222222"/>
                <w:sz w:val="40"/>
                <w:szCs w:val="40"/>
                <w:shd w:val="clear" w:color="auto" w:fill="FFFFFF"/>
                <w:lang w:eastAsia="de-DE"/>
              </w:rPr>
              <w:t xml:space="preserve"> </w:t>
            </w:r>
            <w:r w:rsidR="00254D97">
              <w:rPr>
                <w:rFonts w:ascii="Roboto Medium" w:eastAsia="Times New Roman" w:hAnsi="Roboto Medium" w:cs="Menlo"/>
                <w:color w:val="222222"/>
                <w:sz w:val="40"/>
                <w:szCs w:val="40"/>
                <w:shd w:val="clear" w:color="auto" w:fill="FFFFFF"/>
                <w:lang w:eastAsia="de-DE"/>
              </w:rPr>
              <w:t>Grundriss</w:t>
            </w:r>
          </w:p>
          <w:p w14:paraId="1F357758" w14:textId="77777777" w:rsidR="00FC68EF" w:rsidRDefault="00FC68EF" w:rsidP="001413B7">
            <w:pPr>
              <w:ind w:left="127"/>
              <w:rPr>
                <w:rFonts w:ascii="Roboto" w:eastAsia="Times New Roman" w:hAnsi="Roboto" w:cs="Menlo"/>
                <w:b/>
                <w:bCs/>
                <w:color w:val="222222"/>
                <w:sz w:val="40"/>
                <w:szCs w:val="40"/>
                <w:shd w:val="clear" w:color="auto" w:fill="FFFFFF"/>
                <w:lang w:eastAsia="de-DE"/>
              </w:rPr>
            </w:pPr>
          </w:p>
          <w:p w14:paraId="613032F9" w14:textId="29A3C4B2" w:rsidR="00254D97" w:rsidRPr="00254D97" w:rsidRDefault="000242F6" w:rsidP="001413B7">
            <w:pPr>
              <w:ind w:left="127" w:right="116"/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</w:pPr>
            <w:r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  <w:t>3</w:t>
            </w:r>
            <w:r w:rsidR="00254D97" w:rsidRPr="00254D97"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  <w:t xml:space="preserve"> Zimm</w:t>
            </w:r>
            <w:r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  <w:t>er / Küche</w:t>
            </w:r>
            <w:r w:rsidR="00846366"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  <w:t xml:space="preserve"> / Bad</w:t>
            </w:r>
            <w:r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  <w:t xml:space="preserve"> mit Dusche </w:t>
            </w:r>
          </w:p>
          <w:p w14:paraId="112069A7" w14:textId="0FD7F618" w:rsidR="00EF0891" w:rsidRDefault="00137A1C" w:rsidP="001413B7">
            <w:pPr>
              <w:ind w:left="127" w:right="116"/>
              <w:rPr>
                <w:rFonts w:ascii="Mr Eaves Mod OT Book" w:hAnsi="Mr Eaves Mod OT Book"/>
                <w:b/>
                <w:sz w:val="44"/>
              </w:rPr>
            </w:pPr>
            <w:r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  <w:t xml:space="preserve">ca. 66 </w:t>
            </w:r>
            <w:r w:rsidR="00254D97" w:rsidRPr="00254D97">
              <w:rPr>
                <w:rFonts w:ascii="Roboto Light" w:eastAsia="Times New Roman" w:hAnsi="Roboto Light" w:cs="Times New Roman"/>
                <w:sz w:val="20"/>
                <w:szCs w:val="20"/>
                <w:lang w:eastAsia="de-DE"/>
              </w:rPr>
              <w:t>m²</w:t>
            </w:r>
            <w:bookmarkStart w:id="0" w:name="_GoBack"/>
            <w:bookmarkEnd w:id="0"/>
          </w:p>
        </w:tc>
        <w:tc>
          <w:tcPr>
            <w:tcW w:w="3019" w:type="dxa"/>
            <w:tcBorders>
              <w:left w:val="single" w:sz="4" w:space="0" w:color="D9D9D9"/>
            </w:tcBorders>
          </w:tcPr>
          <w:p w14:paraId="2381F46D" w14:textId="77777777" w:rsidR="00FC68EF" w:rsidRPr="00D351EB" w:rsidRDefault="00254D97" w:rsidP="001413B7">
            <w:pPr>
              <w:ind w:left="88" w:right="170"/>
              <w:rPr>
                <w:rFonts w:ascii="Roboto Medium" w:eastAsia="Times New Roman" w:hAnsi="Roboto Medium" w:cs="Menlo"/>
                <w:color w:val="222222"/>
                <w:sz w:val="40"/>
                <w:szCs w:val="40"/>
                <w:shd w:val="clear" w:color="auto" w:fill="FFFFFF"/>
                <w:lang w:eastAsia="de-DE"/>
              </w:rPr>
            </w:pPr>
            <w:r>
              <w:rPr>
                <w:rFonts w:ascii="Roboto Medium" w:eastAsia="Times New Roman" w:hAnsi="Roboto Medium" w:cs="Menlo"/>
                <w:color w:val="222222"/>
                <w:sz w:val="40"/>
                <w:szCs w:val="40"/>
                <w:shd w:val="clear" w:color="auto" w:fill="FFFFFF"/>
                <w:lang w:eastAsia="de-DE"/>
              </w:rPr>
              <w:t>Preis</w:t>
            </w:r>
          </w:p>
          <w:p w14:paraId="4B8ABB62" w14:textId="77777777" w:rsidR="00FC68EF" w:rsidRDefault="00FC68EF" w:rsidP="001413B7">
            <w:pPr>
              <w:ind w:left="88" w:right="170"/>
              <w:rPr>
                <w:rFonts w:ascii="Roboto" w:eastAsia="Times New Roman" w:hAnsi="Roboto" w:cs="Menlo"/>
                <w:b/>
                <w:bCs/>
                <w:color w:val="222222"/>
                <w:sz w:val="40"/>
                <w:szCs w:val="40"/>
                <w:shd w:val="clear" w:color="auto" w:fill="FFFFFF"/>
                <w:lang w:eastAsia="de-DE"/>
              </w:rPr>
            </w:pPr>
          </w:p>
          <w:p w14:paraId="13A5B393" w14:textId="551F8A08" w:rsidR="00846366" w:rsidRDefault="000242F6" w:rsidP="00846366">
            <w:pPr>
              <w:ind w:left="88" w:right="17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Kaufpreis: 105.000 € zzgl. 5,95</w:t>
            </w:r>
            <w:r w:rsidR="00846366" w:rsidRPr="00846366">
              <w:rPr>
                <w:rFonts w:ascii="Roboto" w:hAnsi="Roboto"/>
                <w:sz w:val="20"/>
                <w:szCs w:val="20"/>
              </w:rPr>
              <w:t xml:space="preserve"> % Maklerprovision für den Käufer</w:t>
            </w:r>
          </w:p>
          <w:p w14:paraId="35FF3F75" w14:textId="77777777" w:rsidR="000242F6" w:rsidRPr="00846366" w:rsidRDefault="000242F6" w:rsidP="00846366">
            <w:pPr>
              <w:ind w:left="88" w:right="170"/>
              <w:rPr>
                <w:rFonts w:ascii="Roboto" w:hAnsi="Roboto"/>
                <w:sz w:val="20"/>
                <w:szCs w:val="20"/>
              </w:rPr>
            </w:pPr>
          </w:p>
          <w:p w14:paraId="56E6C972" w14:textId="506C6804" w:rsidR="00846366" w:rsidRPr="00846366" w:rsidRDefault="00DE2722" w:rsidP="00846366">
            <w:pPr>
              <w:ind w:left="88" w:right="17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Hausgeld: 338</w:t>
            </w:r>
            <w:r w:rsidR="00846366" w:rsidRPr="00846366">
              <w:rPr>
                <w:rFonts w:ascii="Roboto" w:hAnsi="Roboto"/>
                <w:sz w:val="20"/>
                <w:szCs w:val="20"/>
              </w:rPr>
              <w:t xml:space="preserve"> €</w:t>
            </w:r>
            <w:r w:rsidR="001751A7">
              <w:rPr>
                <w:rFonts w:ascii="Roboto" w:hAnsi="Roboto"/>
                <w:sz w:val="20"/>
                <w:szCs w:val="20"/>
              </w:rPr>
              <w:t>/Monat</w:t>
            </w:r>
          </w:p>
          <w:p w14:paraId="1C322A39" w14:textId="77777777" w:rsidR="000242F6" w:rsidRDefault="000242F6" w:rsidP="00846366">
            <w:pPr>
              <w:ind w:left="88" w:right="170"/>
              <w:rPr>
                <w:rFonts w:ascii="Roboto" w:hAnsi="Roboto"/>
                <w:sz w:val="20"/>
                <w:szCs w:val="20"/>
              </w:rPr>
            </w:pPr>
          </w:p>
          <w:p w14:paraId="27B24BB4" w14:textId="29FAC629" w:rsidR="00EF0891" w:rsidRDefault="00846366" w:rsidP="00846366">
            <w:pPr>
              <w:ind w:left="88" w:right="170"/>
              <w:rPr>
                <w:rFonts w:ascii="Mr Eaves Mod OT Book" w:hAnsi="Mr Eaves Mod OT Book"/>
                <w:b/>
                <w:sz w:val="44"/>
              </w:rPr>
            </w:pPr>
            <w:r>
              <w:rPr>
                <w:rFonts w:ascii="Roboto" w:hAnsi="Roboto"/>
                <w:sz w:val="20"/>
                <w:szCs w:val="20"/>
              </w:rPr>
              <w:t>Jahresnetto-KM</w:t>
            </w:r>
            <w:r w:rsidR="000242F6">
              <w:rPr>
                <w:rFonts w:ascii="Roboto" w:hAnsi="Roboto"/>
                <w:sz w:val="20"/>
                <w:szCs w:val="20"/>
              </w:rPr>
              <w:t xml:space="preserve">: </w:t>
            </w:r>
            <w:r w:rsidR="009F30E9">
              <w:rPr>
                <w:rFonts w:ascii="Roboto" w:hAnsi="Roboto"/>
                <w:sz w:val="20"/>
                <w:szCs w:val="20"/>
              </w:rPr>
              <w:t>5.</w:t>
            </w:r>
            <w:r w:rsidR="00876232">
              <w:rPr>
                <w:rFonts w:ascii="Roboto" w:hAnsi="Roboto"/>
                <w:sz w:val="20"/>
                <w:szCs w:val="20"/>
              </w:rPr>
              <w:t>40</w:t>
            </w:r>
            <w:r w:rsidR="009F30E9">
              <w:rPr>
                <w:rFonts w:ascii="Roboto" w:hAnsi="Roboto"/>
                <w:sz w:val="20"/>
                <w:szCs w:val="20"/>
              </w:rPr>
              <w:t>0</w:t>
            </w:r>
            <w:r w:rsidRPr="00846366">
              <w:rPr>
                <w:rFonts w:ascii="Roboto" w:hAnsi="Roboto"/>
                <w:sz w:val="20"/>
                <w:szCs w:val="20"/>
              </w:rPr>
              <w:t xml:space="preserve"> €</w:t>
            </w:r>
          </w:p>
        </w:tc>
      </w:tr>
    </w:tbl>
    <w:p w14:paraId="1E0E0EBA" w14:textId="77777777" w:rsidR="00254D97" w:rsidRDefault="00254D97" w:rsidP="00254D97"/>
    <w:p w14:paraId="1C57BCAE" w14:textId="77777777" w:rsidR="00254D97" w:rsidRDefault="00254D97">
      <w:r>
        <w:br w:type="page"/>
      </w:r>
    </w:p>
    <w:p w14:paraId="6CEE2125" w14:textId="77777777" w:rsidR="00254D97" w:rsidRPr="00254D97" w:rsidRDefault="00254D97" w:rsidP="00254D97"/>
    <w:p w14:paraId="067A82A7" w14:textId="77777777" w:rsidR="00EF0891" w:rsidRPr="00EF0891" w:rsidRDefault="00EF0891" w:rsidP="00EF0891">
      <w:pPr>
        <w:pStyle w:val="berschrift2"/>
        <w:spacing w:before="0" w:after="300"/>
        <w:rPr>
          <w:rFonts w:ascii="Roboto" w:eastAsia="Times New Roman" w:hAnsi="Roboto"/>
          <w:color w:val="1F1F1F"/>
          <w:spacing w:val="-7"/>
          <w:sz w:val="34"/>
          <w:szCs w:val="34"/>
        </w:rPr>
      </w:pPr>
      <w:r w:rsidRPr="00EF0891">
        <w:rPr>
          <w:rFonts w:ascii="Roboto" w:eastAsia="Times New Roman" w:hAnsi="Roboto"/>
          <w:color w:val="1F1F1F"/>
          <w:spacing w:val="-7"/>
          <w:sz w:val="34"/>
          <w:szCs w:val="34"/>
        </w:rPr>
        <w:t>Ausstattung</w:t>
      </w:r>
    </w:p>
    <w:p w14:paraId="55E31AB4" w14:textId="02B3D565" w:rsidR="00846366" w:rsidRDefault="00876232" w:rsidP="00846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Roboto" w:eastAsia="Times New Roman" w:hAnsi="Roboto" w:cs="Times New Roman"/>
          <w:color w:val="333333"/>
          <w:lang w:eastAsia="de-DE"/>
        </w:rPr>
      </w:pPr>
      <w:r>
        <w:rPr>
          <w:rFonts w:ascii="Roboto" w:eastAsia="Times New Roman" w:hAnsi="Roboto" w:cs="Times New Roman"/>
          <w:color w:val="333333"/>
          <w:lang w:eastAsia="de-DE"/>
        </w:rPr>
        <w:t>Parkett</w:t>
      </w:r>
      <w:r w:rsidR="00846366" w:rsidRPr="00846366">
        <w:rPr>
          <w:rFonts w:ascii="Roboto" w:eastAsia="Times New Roman" w:hAnsi="Roboto" w:cs="Times New Roman"/>
          <w:color w:val="333333"/>
          <w:lang w:eastAsia="de-DE"/>
        </w:rPr>
        <w:t>boden</w:t>
      </w:r>
    </w:p>
    <w:p w14:paraId="31436F21" w14:textId="23A21D3C" w:rsidR="00876232" w:rsidRPr="00846366" w:rsidRDefault="00876232" w:rsidP="00846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Roboto" w:eastAsia="Times New Roman" w:hAnsi="Roboto" w:cs="Times New Roman"/>
          <w:color w:val="333333"/>
          <w:lang w:eastAsia="de-DE"/>
        </w:rPr>
      </w:pPr>
      <w:r>
        <w:rPr>
          <w:rFonts w:ascii="Roboto" w:eastAsia="Times New Roman" w:hAnsi="Roboto" w:cs="Times New Roman"/>
          <w:color w:val="333333"/>
          <w:lang w:eastAsia="de-DE"/>
        </w:rPr>
        <w:t xml:space="preserve">Separate Küche </w:t>
      </w:r>
    </w:p>
    <w:p w14:paraId="04845139" w14:textId="0309BE12" w:rsidR="00846366" w:rsidRDefault="00876232" w:rsidP="00846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Roboto" w:eastAsia="Times New Roman" w:hAnsi="Roboto" w:cs="Times New Roman"/>
          <w:color w:val="333333"/>
          <w:lang w:eastAsia="de-DE"/>
        </w:rPr>
      </w:pPr>
      <w:r>
        <w:rPr>
          <w:rFonts w:ascii="Roboto" w:eastAsia="Times New Roman" w:hAnsi="Roboto" w:cs="Times New Roman"/>
          <w:color w:val="333333"/>
          <w:lang w:eastAsia="de-DE"/>
        </w:rPr>
        <w:t xml:space="preserve">Modernes </w:t>
      </w:r>
      <w:r w:rsidR="00846366" w:rsidRPr="00846366">
        <w:rPr>
          <w:rFonts w:ascii="Roboto" w:eastAsia="Times New Roman" w:hAnsi="Roboto" w:cs="Times New Roman"/>
          <w:color w:val="333333"/>
          <w:lang w:eastAsia="de-DE"/>
        </w:rPr>
        <w:t>Badezimmer mit Dusche</w:t>
      </w:r>
    </w:p>
    <w:p w14:paraId="3736EA86" w14:textId="532E67CD" w:rsidR="00E16038" w:rsidRPr="00846366" w:rsidRDefault="00EE012F" w:rsidP="0084636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Roboto" w:eastAsia="Times New Roman" w:hAnsi="Roboto" w:cs="Times New Roman"/>
          <w:color w:val="333333"/>
          <w:lang w:eastAsia="de-DE"/>
        </w:rPr>
      </w:pPr>
      <w:r>
        <w:rPr>
          <w:rFonts w:ascii="Roboto" w:eastAsia="Times New Roman" w:hAnsi="Roboto" w:cs="Times New Roman"/>
          <w:color w:val="333333"/>
          <w:lang w:eastAsia="de-DE"/>
        </w:rPr>
        <w:t>Einheitliche Bodenfliese in Bad und Küche</w:t>
      </w:r>
    </w:p>
    <w:p w14:paraId="262BCE32" w14:textId="0D1D1F38" w:rsidR="00846366" w:rsidRDefault="00846366" w:rsidP="0087623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Roboto" w:eastAsia="Times New Roman" w:hAnsi="Roboto" w:cs="Times New Roman"/>
          <w:color w:val="333333"/>
          <w:lang w:eastAsia="de-DE"/>
        </w:rPr>
      </w:pPr>
      <w:r w:rsidRPr="00846366">
        <w:rPr>
          <w:rFonts w:ascii="Roboto" w:eastAsia="Times New Roman" w:hAnsi="Roboto" w:cs="Times New Roman"/>
          <w:color w:val="333333"/>
          <w:lang w:eastAsia="de-DE"/>
        </w:rPr>
        <w:t>viel Helligkeit durch große Fenster</w:t>
      </w:r>
    </w:p>
    <w:p w14:paraId="3FABF0BF" w14:textId="21628FB1" w:rsidR="00DD75FB" w:rsidRDefault="00DD75FB" w:rsidP="0087623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Roboto" w:eastAsia="Times New Roman" w:hAnsi="Roboto" w:cs="Times New Roman"/>
          <w:color w:val="333333"/>
          <w:lang w:eastAsia="de-DE"/>
        </w:rPr>
      </w:pPr>
      <w:r>
        <w:rPr>
          <w:rFonts w:ascii="Roboto" w:eastAsia="Times New Roman" w:hAnsi="Roboto" w:cs="Times New Roman"/>
          <w:color w:val="333333"/>
          <w:lang w:eastAsia="de-DE"/>
        </w:rPr>
        <w:t>eigener Kellerraum</w:t>
      </w:r>
    </w:p>
    <w:p w14:paraId="423FB72A" w14:textId="5D2F2D13" w:rsidR="00DD75FB" w:rsidRDefault="00DD75FB" w:rsidP="0087623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Roboto" w:eastAsia="Times New Roman" w:hAnsi="Roboto" w:cs="Times New Roman"/>
          <w:color w:val="333333"/>
          <w:lang w:eastAsia="de-DE"/>
        </w:rPr>
      </w:pPr>
      <w:r>
        <w:rPr>
          <w:rFonts w:ascii="Roboto" w:eastAsia="Times New Roman" w:hAnsi="Roboto" w:cs="Times New Roman"/>
          <w:color w:val="333333"/>
          <w:lang w:eastAsia="de-DE"/>
        </w:rPr>
        <w:t>Fahrrad- und Waschkeller</w:t>
      </w:r>
    </w:p>
    <w:p w14:paraId="75E11F72" w14:textId="588047AE" w:rsidR="00DD75FB" w:rsidRPr="00876232" w:rsidRDefault="00DD75FB" w:rsidP="0087623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Roboto" w:eastAsia="Times New Roman" w:hAnsi="Roboto" w:cs="Times New Roman"/>
          <w:color w:val="333333"/>
          <w:lang w:eastAsia="de-DE"/>
        </w:rPr>
      </w:pPr>
      <w:r>
        <w:rPr>
          <w:rFonts w:ascii="Roboto" w:eastAsia="Times New Roman" w:hAnsi="Roboto" w:cs="Times New Roman"/>
          <w:color w:val="333333"/>
          <w:lang w:eastAsia="de-DE"/>
        </w:rPr>
        <w:t>Gemeinschaftsgarten</w:t>
      </w:r>
    </w:p>
    <w:p w14:paraId="417A71D3" w14:textId="77777777" w:rsidR="00EF0891" w:rsidRDefault="00EF0891" w:rsidP="00EF0891">
      <w:pPr>
        <w:pStyle w:val="StandardWeb"/>
        <w:shd w:val="clear" w:color="auto" w:fill="FFFFFF"/>
        <w:spacing w:before="0" w:beforeAutospacing="0" w:after="0" w:afterAutospacing="0"/>
        <w:rPr>
          <w:rFonts w:ascii="Roboto" w:hAnsi="Roboto"/>
          <w:color w:val="505050"/>
          <w:sz w:val="27"/>
          <w:szCs w:val="27"/>
        </w:rPr>
      </w:pPr>
    </w:p>
    <w:p w14:paraId="116D7995" w14:textId="77777777" w:rsidR="00EF0891" w:rsidRDefault="00EF0891" w:rsidP="00EF0891">
      <w:pPr>
        <w:pStyle w:val="StandardWeb"/>
        <w:shd w:val="clear" w:color="auto" w:fill="FFFFFF"/>
        <w:spacing w:before="0" w:beforeAutospacing="0" w:after="0" w:afterAutospacing="0"/>
        <w:rPr>
          <w:rFonts w:ascii="Roboto" w:hAnsi="Roboto"/>
          <w:color w:val="505050"/>
          <w:sz w:val="27"/>
          <w:szCs w:val="27"/>
        </w:rPr>
      </w:pPr>
    </w:p>
    <w:p w14:paraId="2FDDF902" w14:textId="77777777" w:rsidR="00EF0891" w:rsidRDefault="00EF0891" w:rsidP="005B2F2F">
      <w:pPr>
        <w:jc w:val="center"/>
        <w:rPr>
          <w:rFonts w:ascii="Mr Eaves Mod OT Book" w:hAnsi="Mr Eaves Mod OT Book"/>
          <w:b/>
          <w:sz w:val="44"/>
        </w:rPr>
      </w:pPr>
    </w:p>
    <w:p w14:paraId="71A69E2F" w14:textId="77777777" w:rsidR="0010700B" w:rsidRDefault="0010700B" w:rsidP="0010700B">
      <w:pPr>
        <w:pStyle w:val="berschrift2"/>
        <w:spacing w:before="0" w:after="300"/>
        <w:rPr>
          <w:rFonts w:ascii="Roboto" w:eastAsia="Times New Roman" w:hAnsi="Roboto"/>
          <w:color w:val="1F1F1F"/>
          <w:spacing w:val="-7"/>
          <w:sz w:val="34"/>
          <w:szCs w:val="34"/>
        </w:rPr>
      </w:pPr>
      <w:r>
        <w:rPr>
          <w:rFonts w:ascii="Roboto" w:eastAsia="Times New Roman" w:hAnsi="Roboto"/>
          <w:color w:val="1F1F1F"/>
          <w:spacing w:val="-7"/>
          <w:sz w:val="34"/>
          <w:szCs w:val="34"/>
        </w:rPr>
        <w:t>Zusammenfassung</w:t>
      </w:r>
    </w:p>
    <w:p w14:paraId="3C56673C" w14:textId="77777777" w:rsidR="00BE45BD" w:rsidRDefault="005C3AB9" w:rsidP="00846366">
      <w:pPr>
        <w:pStyle w:val="berschrift4"/>
        <w:shd w:val="clear" w:color="auto" w:fill="FFFFFF"/>
        <w:jc w:val="both"/>
        <w:rPr>
          <w:rStyle w:val="Fett"/>
          <w:rFonts w:ascii="Roboto" w:eastAsia="Times New Roman" w:hAnsi="Roboto"/>
          <w:b w:val="0"/>
          <w:bCs w:val="0"/>
          <w:i w:val="0"/>
          <w:color w:val="333333"/>
        </w:rPr>
      </w:pPr>
      <w:r>
        <w:rPr>
          <w:rStyle w:val="Fett"/>
          <w:rFonts w:ascii="Roboto" w:eastAsia="Times New Roman" w:hAnsi="Roboto"/>
          <w:b w:val="0"/>
          <w:bCs w:val="0"/>
          <w:i w:val="0"/>
          <w:color w:val="333333"/>
        </w:rPr>
        <w:t>Eine 3-Zimmerwohnung in guter Lage, a</w:t>
      </w:r>
      <w:r w:rsidR="00846366" w:rsidRPr="00846366">
        <w:rPr>
          <w:rStyle w:val="Fett"/>
          <w:rFonts w:ascii="Roboto" w:eastAsia="Times New Roman" w:hAnsi="Roboto"/>
          <w:b w:val="0"/>
          <w:bCs w:val="0"/>
          <w:i w:val="0"/>
          <w:color w:val="333333"/>
        </w:rPr>
        <w:t>lle Einkaufsmöglichkeiten sind bequem zu Fuß oder mit dem Fahrrad zu erreichen.</w:t>
      </w:r>
      <w:r>
        <w:rPr>
          <w:rStyle w:val="Fett"/>
          <w:rFonts w:ascii="Roboto" w:eastAsia="Times New Roman" w:hAnsi="Roboto"/>
          <w:b w:val="0"/>
          <w:bCs w:val="0"/>
          <w:i w:val="0"/>
          <w:color w:val="333333"/>
        </w:rPr>
        <w:t xml:space="preserve"> Anbindungen an die Innenstadt von Münster </w:t>
      </w:r>
      <w:r w:rsidR="00BE45BD">
        <w:rPr>
          <w:rStyle w:val="Fett"/>
          <w:rFonts w:ascii="Roboto" w:eastAsia="Times New Roman" w:hAnsi="Roboto"/>
          <w:b w:val="0"/>
          <w:bCs w:val="0"/>
          <w:i w:val="0"/>
          <w:color w:val="333333"/>
        </w:rPr>
        <w:t>mit öffentlichen Verkehrsmitteln wie Bus und Bahn optimal.</w:t>
      </w:r>
    </w:p>
    <w:p w14:paraId="6DC22B82" w14:textId="77777777" w:rsidR="00DD75FB" w:rsidRDefault="00DD75FB" w:rsidP="00846366">
      <w:pPr>
        <w:pStyle w:val="berschrift4"/>
        <w:shd w:val="clear" w:color="auto" w:fill="FFFFFF"/>
        <w:jc w:val="both"/>
        <w:rPr>
          <w:rStyle w:val="Fett"/>
          <w:rFonts w:ascii="Roboto" w:eastAsia="Times New Roman" w:hAnsi="Roboto"/>
          <w:b w:val="0"/>
          <w:bCs w:val="0"/>
          <w:i w:val="0"/>
          <w:color w:val="333333"/>
        </w:rPr>
      </w:pPr>
    </w:p>
    <w:p w14:paraId="3559ED14" w14:textId="4C4AD45F" w:rsidR="00846366" w:rsidRPr="00846366" w:rsidRDefault="00846366" w:rsidP="00846366">
      <w:pPr>
        <w:pStyle w:val="berschrift4"/>
        <w:shd w:val="clear" w:color="auto" w:fill="FFFFFF"/>
        <w:jc w:val="both"/>
        <w:rPr>
          <w:rFonts w:ascii="Roboto" w:eastAsia="Times New Roman" w:hAnsi="Roboto"/>
          <w:i w:val="0"/>
          <w:color w:val="333333"/>
          <w:lang w:eastAsia="de-DE"/>
        </w:rPr>
      </w:pPr>
      <w:r w:rsidRPr="00846366">
        <w:rPr>
          <w:rStyle w:val="Fett"/>
          <w:rFonts w:ascii="Roboto" w:eastAsia="Times New Roman" w:hAnsi="Roboto"/>
          <w:b w:val="0"/>
          <w:bCs w:val="0"/>
          <w:i w:val="0"/>
          <w:color w:val="333333"/>
        </w:rPr>
        <w:t>Weitere Infos erhalten Sie über uns oder vereinbaren Sie doch gleich einen Termin zur Besichtigung.</w:t>
      </w:r>
    </w:p>
    <w:p w14:paraId="3B173D7E" w14:textId="77777777" w:rsidR="008F249A" w:rsidRDefault="008F249A" w:rsidP="008F249A"/>
    <w:p w14:paraId="289AE017" w14:textId="77777777" w:rsidR="008F249A" w:rsidRDefault="008F249A" w:rsidP="008F249A"/>
    <w:p w14:paraId="0C4E38F9" w14:textId="646F3846" w:rsidR="00F17BB9" w:rsidRPr="000265E9" w:rsidRDefault="00BE45BD" w:rsidP="000265E9">
      <w:pPr>
        <w:rPr>
          <w:rFonts w:ascii="Roboto Medium" w:eastAsia="Times New Roman" w:hAnsi="Roboto Medium" w:cs="Times New Roman"/>
          <w:caps/>
          <w:color w:val="1F1F1F"/>
          <w:sz w:val="15"/>
          <w:szCs w:val="15"/>
          <w:lang w:eastAsia="de-DE"/>
        </w:rPr>
      </w:pPr>
      <w:r>
        <w:rPr>
          <w:rFonts w:ascii="Roboto Medium" w:eastAsia="Times New Roman" w:hAnsi="Roboto Medium" w:cs="Times New Roman"/>
          <w:caps/>
          <w:color w:val="1F1F1F"/>
          <w:sz w:val="15"/>
          <w:szCs w:val="15"/>
          <w:lang w:eastAsia="de-DE"/>
        </w:rPr>
        <w:t>ENERGIEVERBRAUCHSKENNWERT: 1</w:t>
      </w:r>
      <w:r w:rsidR="00CC1955">
        <w:rPr>
          <w:rFonts w:ascii="Roboto Medium" w:eastAsia="Times New Roman" w:hAnsi="Roboto Medium" w:cs="Times New Roman"/>
          <w:caps/>
          <w:color w:val="1F1F1F"/>
          <w:sz w:val="15"/>
          <w:szCs w:val="15"/>
          <w:lang w:eastAsia="de-DE"/>
        </w:rPr>
        <w:t>42,1 KWH/M</w:t>
      </w:r>
      <w:proofErr w:type="gramStart"/>
      <w:r w:rsidR="00CC1955">
        <w:rPr>
          <w:rFonts w:ascii="Roboto Medium" w:eastAsia="Times New Roman" w:hAnsi="Roboto Medium" w:cs="Times New Roman"/>
          <w:caps/>
          <w:color w:val="1F1F1F"/>
          <w:sz w:val="15"/>
          <w:szCs w:val="15"/>
          <w:lang w:eastAsia="de-DE"/>
        </w:rPr>
        <w:t>²,BJ</w:t>
      </w:r>
      <w:proofErr w:type="gramEnd"/>
      <w:r w:rsidR="00CC1955">
        <w:rPr>
          <w:rFonts w:ascii="Roboto Medium" w:eastAsia="Times New Roman" w:hAnsi="Roboto Medium" w:cs="Times New Roman"/>
          <w:caps/>
          <w:color w:val="1F1F1F"/>
          <w:sz w:val="15"/>
          <w:szCs w:val="15"/>
          <w:lang w:eastAsia="de-DE"/>
        </w:rPr>
        <w:t xml:space="preserve"> 1978 , Öl</w:t>
      </w:r>
    </w:p>
    <w:p w14:paraId="376E549E" w14:textId="37C164D1" w:rsidR="008F249A" w:rsidRPr="008F249A" w:rsidRDefault="008F249A" w:rsidP="008F249A">
      <w:pPr>
        <w:rPr>
          <w:rFonts w:ascii="Times New Roman" w:eastAsia="Times New Roman" w:hAnsi="Times New Roman" w:cs="Times New Roman"/>
          <w:lang w:eastAsia="de-DE"/>
        </w:rPr>
      </w:pPr>
    </w:p>
    <w:p w14:paraId="74719637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449CB5D0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376606D0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60202E28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4D979124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4AA7FF66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29FDC66B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07B1D2F6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4BF6E3E9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5992327E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58A7E53D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3C122A5B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1FEFACB1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48C0CEA7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27C4BA08" w14:textId="77777777" w:rsidR="000265E9" w:rsidRDefault="000265E9" w:rsidP="00513B16">
      <w:pPr>
        <w:jc w:val="both"/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</w:pPr>
    </w:p>
    <w:p w14:paraId="4F899719" w14:textId="77777777" w:rsidR="000265E9" w:rsidRDefault="000265E9" w:rsidP="008F249A"/>
    <w:p w14:paraId="6C7679EA" w14:textId="77777777" w:rsidR="000265E9" w:rsidRDefault="000265E9" w:rsidP="008F249A"/>
    <w:p w14:paraId="182FEC10" w14:textId="77777777" w:rsidR="000265E9" w:rsidRPr="000265E9" w:rsidRDefault="000265E9" w:rsidP="000265E9">
      <w:pPr>
        <w:jc w:val="both"/>
        <w:rPr>
          <w:rFonts w:ascii="Roboto Light" w:eastAsia="Times New Roman" w:hAnsi="Roboto Light"/>
          <w:color w:val="333333"/>
          <w:sz w:val="18"/>
          <w:szCs w:val="18"/>
          <w:u w:val="single"/>
        </w:rPr>
      </w:pPr>
      <w:r w:rsidRPr="000265E9">
        <w:rPr>
          <w:rStyle w:val="Fett"/>
          <w:rFonts w:ascii="Roboto Light" w:eastAsia="Times New Roman" w:hAnsi="Roboto Light"/>
          <w:b w:val="0"/>
          <w:bCs w:val="0"/>
          <w:color w:val="333333"/>
          <w:sz w:val="18"/>
          <w:szCs w:val="18"/>
          <w:u w:val="single"/>
        </w:rPr>
        <w:t>Haftungsausschluss</w:t>
      </w:r>
    </w:p>
    <w:p w14:paraId="017FE494" w14:textId="77777777" w:rsidR="000265E9" w:rsidRPr="000265E9" w:rsidRDefault="000265E9" w:rsidP="000265E9">
      <w:pPr>
        <w:rPr>
          <w:rFonts w:ascii="Roboto Light" w:hAnsi="Roboto Light"/>
          <w:sz w:val="18"/>
          <w:szCs w:val="18"/>
        </w:rPr>
      </w:pPr>
    </w:p>
    <w:p w14:paraId="2270AF2D" w14:textId="77777777" w:rsidR="000265E9" w:rsidRPr="000265E9" w:rsidRDefault="000265E9" w:rsidP="000265E9">
      <w:pPr>
        <w:rPr>
          <w:rFonts w:ascii="Roboto Light" w:hAnsi="Roboto Light"/>
          <w:sz w:val="18"/>
          <w:szCs w:val="18"/>
        </w:rPr>
      </w:pPr>
      <w:r w:rsidRPr="000265E9">
        <w:rPr>
          <w:rFonts w:ascii="Roboto Light" w:hAnsi="Roboto Light"/>
          <w:sz w:val="18"/>
          <w:szCs w:val="18"/>
        </w:rPr>
        <w:t xml:space="preserve">Alle Angaben basieren auf Informationen durch die Eigentümer. </w:t>
      </w:r>
    </w:p>
    <w:p w14:paraId="6228550C" w14:textId="57FD07AC" w:rsidR="008F249A" w:rsidRDefault="000265E9" w:rsidP="000265E9">
      <w:r w:rsidRPr="000265E9">
        <w:rPr>
          <w:rFonts w:ascii="Roboto Light" w:hAnsi="Roboto Light"/>
          <w:sz w:val="18"/>
          <w:szCs w:val="18"/>
        </w:rPr>
        <w:t>Die Firma Albers Immobilien kann deshalb für die erteilten Angaben keine Haftung übernehmen.</w:t>
      </w:r>
      <w:r w:rsidRPr="000265E9">
        <w:rPr>
          <w:rFonts w:ascii="PMingLiU" w:eastAsia="PMingLiU" w:hAnsi="PMingLiU" w:cs="PMingLiU"/>
          <w:sz w:val="18"/>
          <w:szCs w:val="18"/>
        </w:rPr>
        <w:br/>
      </w:r>
      <w:r w:rsidRPr="000265E9">
        <w:rPr>
          <w:rFonts w:ascii="PMingLiU" w:eastAsia="PMingLiU" w:hAnsi="PMingLiU" w:cs="PMingLiU"/>
          <w:sz w:val="18"/>
          <w:szCs w:val="18"/>
        </w:rPr>
        <w:br/>
      </w:r>
      <w:r w:rsidRPr="000265E9">
        <w:rPr>
          <w:rFonts w:ascii="Roboto Light" w:hAnsi="Roboto Light"/>
          <w:sz w:val="18"/>
          <w:szCs w:val="18"/>
        </w:rPr>
        <w:t xml:space="preserve">Ihnen steht als Verbraucher ein gesetzlich geregeltes Widerrufsrecht zu. </w:t>
      </w:r>
      <w:r w:rsidR="00F17BB9">
        <w:br w:type="page"/>
      </w:r>
    </w:p>
    <w:p w14:paraId="1AD482E3" w14:textId="77777777" w:rsidR="00F17BB9" w:rsidRPr="00F17BB9" w:rsidRDefault="00F17BB9" w:rsidP="00F17BB9"/>
    <w:p w14:paraId="5C4A262E" w14:textId="786837B0" w:rsidR="00D1628B" w:rsidRPr="00CC1955" w:rsidRDefault="00F17BB9" w:rsidP="00CC1955">
      <w:pPr>
        <w:pStyle w:val="berschrift2"/>
        <w:spacing w:before="0" w:after="300"/>
        <w:rPr>
          <w:rFonts w:ascii="Roboto" w:eastAsia="Times New Roman" w:hAnsi="Roboto"/>
          <w:color w:val="1F1F1F"/>
          <w:spacing w:val="-7"/>
          <w:sz w:val="34"/>
          <w:szCs w:val="34"/>
        </w:rPr>
      </w:pPr>
      <w:r>
        <w:rPr>
          <w:rFonts w:ascii="Roboto" w:eastAsia="Times New Roman" w:hAnsi="Roboto"/>
          <w:color w:val="1F1F1F"/>
          <w:spacing w:val="-7"/>
          <w:sz w:val="34"/>
          <w:szCs w:val="34"/>
        </w:rPr>
        <w:t>Anhang</w:t>
      </w:r>
      <w:r w:rsidR="00CC1955">
        <w:rPr>
          <w:rFonts w:ascii="Roboto" w:eastAsia="Times New Roman" w:hAnsi="Roboto"/>
          <w:color w:val="1F1F1F"/>
          <w:spacing w:val="-7"/>
          <w:sz w:val="34"/>
          <w:szCs w:val="34"/>
        </w:rPr>
        <w:t>: An</w:t>
      </w:r>
      <w:r w:rsidR="0092434B">
        <w:rPr>
          <w:rFonts w:ascii="Roboto" w:eastAsia="Times New Roman" w:hAnsi="Roboto"/>
          <w:color w:val="1F1F1F"/>
          <w:spacing w:val="-7"/>
          <w:sz w:val="34"/>
          <w:szCs w:val="34"/>
        </w:rPr>
        <w:t>sicht</w:t>
      </w:r>
      <w:r w:rsidR="00CC1955">
        <w:rPr>
          <w:rFonts w:ascii="Roboto" w:eastAsia="Times New Roman" w:hAnsi="Roboto"/>
          <w:color w:val="1F1F1F"/>
          <w:spacing w:val="-7"/>
          <w:sz w:val="34"/>
          <w:szCs w:val="34"/>
        </w:rPr>
        <w:t>en</w:t>
      </w:r>
    </w:p>
    <w:p w14:paraId="6F461DB1" w14:textId="19CECB72" w:rsidR="008D1DCA" w:rsidRDefault="008D1DCA" w:rsidP="00CC1955">
      <w:pPr>
        <w:rPr>
          <w:rFonts w:ascii="Mr Eaves Mod OT Book" w:hAnsi="Mr Eaves Mod OT Book"/>
          <w:b/>
          <w:sz w:val="44"/>
        </w:rPr>
      </w:pPr>
    </w:p>
    <w:p w14:paraId="24B30459" w14:textId="455A42A6" w:rsidR="00846366" w:rsidRDefault="00CC1955" w:rsidP="005B2F2F">
      <w:pPr>
        <w:jc w:val="center"/>
        <w:rPr>
          <w:rFonts w:ascii="Mr Eaves Mod OT Book" w:hAnsi="Mr Eaves Mod OT Book"/>
          <w:b/>
          <w:sz w:val="44"/>
        </w:rPr>
      </w:pPr>
      <w:r>
        <w:rPr>
          <w:rFonts w:ascii="Mr Eaves Mod OT Book" w:hAnsi="Mr Eaves Mod OT Book"/>
          <w:b/>
          <w:noProof/>
          <w:sz w:val="44"/>
          <w:lang w:eastAsia="de-DE"/>
        </w:rPr>
        <w:drawing>
          <wp:inline distT="0" distB="0" distL="0" distR="0" wp14:anchorId="32BBB3B2" wp14:editId="65E981E3">
            <wp:extent cx="5745480" cy="3032760"/>
            <wp:effectExtent l="0" t="0" r="0" b="0"/>
            <wp:docPr id="8" name="Bild 8" descr="../Hülsebrockstraße%20131/thumb_IMG-20150709-WA0004_bearb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Hülsebrockstraße%20131/thumb_IMG-20150709-WA0004_bearb_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D55D2" w14:textId="77777777" w:rsidR="00CC1955" w:rsidRDefault="00CC1955" w:rsidP="00846366">
      <w:pPr>
        <w:jc w:val="center"/>
        <w:rPr>
          <w:rFonts w:ascii="Mr Eaves Mod OT Book" w:hAnsi="Mr Eaves Mod OT Book"/>
          <w:b/>
          <w:sz w:val="44"/>
        </w:rPr>
      </w:pPr>
    </w:p>
    <w:p w14:paraId="53422EEE" w14:textId="2FE3292B" w:rsidR="00CC1955" w:rsidRDefault="00CC1955" w:rsidP="00846366">
      <w:pPr>
        <w:jc w:val="center"/>
        <w:rPr>
          <w:rFonts w:ascii="Mr Eaves Mod OT Book" w:hAnsi="Mr Eaves Mod OT Book"/>
          <w:b/>
          <w:sz w:val="44"/>
        </w:rPr>
      </w:pPr>
      <w:r>
        <w:rPr>
          <w:rFonts w:ascii="Mr Eaves Mod OT Book" w:hAnsi="Mr Eaves Mod OT Book"/>
          <w:b/>
          <w:noProof/>
          <w:sz w:val="44"/>
          <w:lang w:eastAsia="de-DE"/>
        </w:rPr>
        <w:drawing>
          <wp:inline distT="0" distB="0" distL="0" distR="0" wp14:anchorId="3FC5E4E8" wp14:editId="16F77F81">
            <wp:extent cx="5745480" cy="3215640"/>
            <wp:effectExtent l="0" t="0" r="0" b="10160"/>
            <wp:docPr id="15" name="Bild 15" descr="../Hülsebrockstraße%20131/thumb_IMG-20150709-WA0009_bearb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Hülsebrockstraße%20131/thumb_IMG-20150709-WA0009_bearb_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B5F8" w14:textId="77777777" w:rsidR="00CC1955" w:rsidRDefault="00CC1955" w:rsidP="00846366">
      <w:pPr>
        <w:jc w:val="center"/>
        <w:rPr>
          <w:rFonts w:ascii="Mr Eaves Mod OT Book" w:hAnsi="Mr Eaves Mod OT Book"/>
          <w:b/>
          <w:sz w:val="44"/>
        </w:rPr>
      </w:pPr>
    </w:p>
    <w:p w14:paraId="1948E0A9" w14:textId="77777777" w:rsidR="00CC1955" w:rsidRDefault="00CC1955" w:rsidP="00846366">
      <w:pPr>
        <w:jc w:val="center"/>
        <w:rPr>
          <w:rFonts w:ascii="Mr Eaves Mod OT Book" w:hAnsi="Mr Eaves Mod OT Book"/>
          <w:b/>
          <w:sz w:val="44"/>
        </w:rPr>
      </w:pPr>
    </w:p>
    <w:p w14:paraId="1BDF66B9" w14:textId="77777777" w:rsidR="00CC1955" w:rsidRDefault="00CC1955" w:rsidP="00846366">
      <w:pPr>
        <w:jc w:val="center"/>
        <w:rPr>
          <w:rFonts w:ascii="Mr Eaves Mod OT Book" w:hAnsi="Mr Eaves Mod OT Book"/>
          <w:b/>
          <w:sz w:val="44"/>
        </w:rPr>
      </w:pPr>
    </w:p>
    <w:p w14:paraId="6FEE0409" w14:textId="7921E97C" w:rsidR="0092434B" w:rsidRDefault="0092434B" w:rsidP="00846366">
      <w:pPr>
        <w:jc w:val="center"/>
        <w:rPr>
          <w:rFonts w:ascii="Mr Eaves Mod OT Book" w:hAnsi="Mr Eaves Mod OT Book"/>
          <w:b/>
          <w:sz w:val="44"/>
        </w:rPr>
      </w:pPr>
      <w:r>
        <w:rPr>
          <w:rFonts w:ascii="Mr Eaves Mod OT Book" w:hAnsi="Mr Eaves Mod OT Book"/>
          <w:b/>
          <w:sz w:val="44"/>
        </w:rPr>
        <w:br w:type="page"/>
      </w:r>
    </w:p>
    <w:p w14:paraId="4A89C476" w14:textId="4723E04D" w:rsidR="00846366" w:rsidRDefault="00CC1955" w:rsidP="00CC1955">
      <w:pPr>
        <w:rPr>
          <w:rFonts w:ascii="Mr Eaves Mod OT Book" w:hAnsi="Mr Eaves Mod OT Book"/>
          <w:b/>
          <w:sz w:val="44"/>
        </w:rPr>
      </w:pPr>
      <w:r>
        <w:rPr>
          <w:rFonts w:ascii="Mr Eaves Mod OT Book" w:hAnsi="Mr Eaves Mod OT Book"/>
          <w:b/>
          <w:noProof/>
          <w:sz w:val="44"/>
          <w:lang w:eastAsia="de-DE"/>
        </w:rPr>
        <w:drawing>
          <wp:inline distT="0" distB="0" distL="0" distR="0" wp14:anchorId="2E47F617" wp14:editId="717A06CC">
            <wp:extent cx="2559719" cy="3428802"/>
            <wp:effectExtent l="0" t="0" r="5715" b="635"/>
            <wp:docPr id="17" name="Bild 17" descr="../Hülsebrockstraße%20131/thumb_IMG-20151121-WA0016_bearb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Hülsebrockstraße%20131/thumb_IMG-20151121-WA0016_bearb_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97" cy="34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r Eaves Mod OT Book" w:hAnsi="Mr Eaves Mod OT Book"/>
          <w:b/>
          <w:sz w:val="44"/>
        </w:rPr>
        <w:tab/>
      </w:r>
      <w:r>
        <w:rPr>
          <w:rFonts w:ascii="Mr Eaves Mod OT Book" w:hAnsi="Mr Eaves Mod OT Book"/>
          <w:b/>
          <w:noProof/>
          <w:sz w:val="44"/>
          <w:lang w:eastAsia="de-DE"/>
        </w:rPr>
        <w:drawing>
          <wp:inline distT="0" distB="0" distL="0" distR="0" wp14:anchorId="07CFFEE3" wp14:editId="7B66257B">
            <wp:extent cx="2582532" cy="3436544"/>
            <wp:effectExtent l="0" t="0" r="8890" b="0"/>
            <wp:docPr id="18" name="Bild 18" descr="../Hülsebrockstraße%20131/thumb_IMG-20160228-WA0033_bearb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Hülsebrockstraße%20131/thumb_IMG-20160228-WA0033_bearb_1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70" cy="349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798B" w14:textId="4568A1F0" w:rsidR="00846366" w:rsidRDefault="00846366" w:rsidP="00CC1955">
      <w:pPr>
        <w:rPr>
          <w:rFonts w:ascii="Mr Eaves Mod OT Book" w:hAnsi="Mr Eaves Mod OT Book"/>
          <w:b/>
          <w:sz w:val="44"/>
        </w:rPr>
      </w:pPr>
    </w:p>
    <w:p w14:paraId="042B0125" w14:textId="77777777" w:rsidR="00846366" w:rsidRDefault="00846366" w:rsidP="0092434B">
      <w:pPr>
        <w:pStyle w:val="berschrift2"/>
        <w:spacing w:before="0" w:after="300"/>
        <w:rPr>
          <w:rFonts w:ascii="Roboto" w:eastAsia="Times New Roman" w:hAnsi="Roboto"/>
          <w:color w:val="1F1F1F"/>
          <w:spacing w:val="-7"/>
          <w:sz w:val="34"/>
          <w:szCs w:val="34"/>
        </w:rPr>
      </w:pPr>
    </w:p>
    <w:p w14:paraId="6B6F0D1E" w14:textId="4F9DF5D7" w:rsidR="00974B74" w:rsidRDefault="00CC1955" w:rsidP="00C146B1">
      <w:pPr>
        <w:jc w:val="center"/>
      </w:pPr>
      <w:r>
        <w:rPr>
          <w:noProof/>
          <w:lang w:eastAsia="de-DE"/>
        </w:rPr>
        <w:drawing>
          <wp:inline distT="0" distB="0" distL="0" distR="0" wp14:anchorId="0823D314" wp14:editId="15328ED3">
            <wp:extent cx="5745480" cy="3840480"/>
            <wp:effectExtent l="0" t="0" r="0" b="0"/>
            <wp:docPr id="19" name="Bild 19" descr="../Hülsebrockstraße%20131/thumb__DSC3408_bearb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Hülsebrockstraße%20131/thumb__DSC3408_bearb_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7364E" w14:textId="77777777" w:rsidR="00974B74" w:rsidRPr="00974B74" w:rsidRDefault="00974B74" w:rsidP="00974B74"/>
    <w:p w14:paraId="396CDD08" w14:textId="77777777" w:rsidR="00846366" w:rsidRDefault="00846366" w:rsidP="00846366"/>
    <w:p w14:paraId="659E2932" w14:textId="6A6ED462" w:rsidR="00846366" w:rsidRPr="005B2F2F" w:rsidRDefault="00846366" w:rsidP="009B1E59">
      <w:pPr>
        <w:rPr>
          <w:rFonts w:ascii="Mr Eaves Mod OT Book" w:hAnsi="Mr Eaves Mod OT Book"/>
          <w:b/>
          <w:sz w:val="44"/>
        </w:rPr>
      </w:pPr>
    </w:p>
    <w:sectPr w:rsidR="00846366" w:rsidRPr="005B2F2F" w:rsidSect="008660BC">
      <w:headerReference w:type="default" r:id="rId18"/>
      <w:footerReference w:type="default" r:id="rId19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F3A53" w14:textId="77777777" w:rsidR="00DF31AD" w:rsidRDefault="00DF31AD" w:rsidP="00EB54A8">
      <w:r>
        <w:separator/>
      </w:r>
    </w:p>
  </w:endnote>
  <w:endnote w:type="continuationSeparator" w:id="0">
    <w:p w14:paraId="2C7E6E91" w14:textId="77777777" w:rsidR="00DF31AD" w:rsidRDefault="00DF31AD" w:rsidP="00EB5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r Eaves Mod OT Book">
    <w:altName w:val="Copperplate"/>
    <w:charset w:val="00"/>
    <w:family w:val="auto"/>
    <w:pitch w:val="variable"/>
    <w:sig w:usb0="00000003" w:usb1="00000001" w:usb2="00000000" w:usb3="00000000" w:csb0="00000001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enlo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1"/>
      <w:gridCol w:w="2039"/>
      <w:gridCol w:w="2583"/>
      <w:gridCol w:w="2583"/>
    </w:tblGrid>
    <w:tr w:rsidR="00205C94" w:rsidRPr="00E84655" w14:paraId="6E9C44A0" w14:textId="77777777" w:rsidTr="00205C94">
      <w:trPr>
        <w:trHeight w:val="490"/>
      </w:trPr>
      <w:tc>
        <w:tcPr>
          <w:tcW w:w="1861" w:type="dxa"/>
        </w:tcPr>
        <w:p w14:paraId="1A3C8F87" w14:textId="77777777" w:rsidR="00C93DF7" w:rsidRPr="00DB3E24" w:rsidRDefault="00C93DF7" w:rsidP="00C93DF7">
          <w:pPr>
            <w:pStyle w:val="Fuzeile"/>
            <w:rPr>
              <w:rFonts w:ascii="Roboto" w:hAnsi="Roboto"/>
              <w:b/>
              <w:color w:val="5E5F5E"/>
            </w:rPr>
          </w:pPr>
          <w:proofErr w:type="spellStart"/>
          <w:r w:rsidRPr="00DB3E24">
            <w:rPr>
              <w:rFonts w:ascii="Roboto" w:hAnsi="Roboto"/>
              <w:b/>
              <w:color w:val="5E5F5E"/>
            </w:rPr>
            <w:t>phone</w:t>
          </w:r>
          <w:proofErr w:type="spellEnd"/>
        </w:p>
        <w:p w14:paraId="205AE904" w14:textId="77777777" w:rsidR="00205C94" w:rsidRPr="00DB3E24" w:rsidRDefault="00724735" w:rsidP="00CB2314">
          <w:pPr>
            <w:pStyle w:val="Fuzeile"/>
            <w:tabs>
              <w:tab w:val="clear" w:pos="4536"/>
              <w:tab w:val="clear" w:pos="9072"/>
              <w:tab w:val="left" w:pos="957"/>
            </w:tabs>
            <w:rPr>
              <w:rFonts w:ascii="Roboto" w:hAnsi="Roboto"/>
              <w:color w:val="5E5F5E"/>
              <w:sz w:val="18"/>
              <w:szCs w:val="18"/>
            </w:rPr>
          </w:pPr>
          <w:r w:rsidRPr="00DB3E24">
            <w:rPr>
              <w:rFonts w:ascii="Roboto" w:hAnsi="Roboto"/>
              <w:color w:val="5E5F5E"/>
              <w:sz w:val="18"/>
              <w:szCs w:val="18"/>
            </w:rPr>
            <w:t>0251 - 2874650</w:t>
          </w:r>
        </w:p>
      </w:tc>
      <w:tc>
        <w:tcPr>
          <w:tcW w:w="2039" w:type="dxa"/>
        </w:tcPr>
        <w:p w14:paraId="5AA9F00E" w14:textId="77777777" w:rsidR="00C93DF7" w:rsidRPr="00DB3E24" w:rsidRDefault="00C93DF7" w:rsidP="00C93DF7">
          <w:pPr>
            <w:pStyle w:val="Fuzeile"/>
            <w:rPr>
              <w:rFonts w:ascii="Roboto" w:hAnsi="Roboto"/>
              <w:b/>
              <w:color w:val="5E5F5E"/>
            </w:rPr>
          </w:pPr>
          <w:r w:rsidRPr="00DB3E24">
            <w:rPr>
              <w:rFonts w:ascii="Roboto" w:hAnsi="Roboto"/>
              <w:b/>
              <w:color w:val="5E5F5E"/>
            </w:rPr>
            <w:t>mobil</w:t>
          </w:r>
        </w:p>
        <w:p w14:paraId="446B2C5E" w14:textId="77777777" w:rsidR="00205C94" w:rsidRPr="00DB3E24" w:rsidRDefault="00205C94" w:rsidP="00CB2314">
          <w:pPr>
            <w:pStyle w:val="Fuzeile"/>
            <w:tabs>
              <w:tab w:val="clear" w:pos="4536"/>
              <w:tab w:val="clear" w:pos="9072"/>
              <w:tab w:val="left" w:pos="957"/>
            </w:tabs>
            <w:rPr>
              <w:rFonts w:ascii="Roboto" w:hAnsi="Roboto"/>
              <w:color w:val="5E5F5E"/>
              <w:sz w:val="18"/>
              <w:szCs w:val="18"/>
            </w:rPr>
          </w:pPr>
          <w:r w:rsidRPr="00DB3E24">
            <w:rPr>
              <w:rFonts w:ascii="Roboto" w:hAnsi="Roboto"/>
              <w:color w:val="5E5F5E"/>
              <w:sz w:val="18"/>
              <w:szCs w:val="18"/>
            </w:rPr>
            <w:t>0172</w:t>
          </w:r>
          <w:r w:rsidR="00EF0891" w:rsidRPr="00DB3E24">
            <w:rPr>
              <w:rFonts w:ascii="Roboto" w:hAnsi="Roboto"/>
              <w:color w:val="5E5F5E"/>
              <w:sz w:val="18"/>
              <w:szCs w:val="18"/>
            </w:rPr>
            <w:t xml:space="preserve"> </w:t>
          </w:r>
          <w:r w:rsidRPr="00DB3E24">
            <w:rPr>
              <w:rFonts w:ascii="Roboto" w:hAnsi="Roboto"/>
              <w:color w:val="5E5F5E"/>
              <w:sz w:val="18"/>
              <w:szCs w:val="18"/>
            </w:rPr>
            <w:t>-</w:t>
          </w:r>
          <w:r w:rsidR="00EF0891" w:rsidRPr="00DB3E24">
            <w:rPr>
              <w:rFonts w:ascii="Roboto" w:hAnsi="Roboto"/>
              <w:color w:val="5E5F5E"/>
              <w:sz w:val="18"/>
              <w:szCs w:val="18"/>
            </w:rPr>
            <w:t xml:space="preserve"> </w:t>
          </w:r>
          <w:r w:rsidRPr="00DB3E24">
            <w:rPr>
              <w:rFonts w:ascii="Roboto" w:hAnsi="Roboto"/>
              <w:color w:val="5E5F5E"/>
              <w:sz w:val="18"/>
              <w:szCs w:val="18"/>
            </w:rPr>
            <w:t>1344371</w:t>
          </w:r>
        </w:p>
      </w:tc>
      <w:tc>
        <w:tcPr>
          <w:tcW w:w="2583" w:type="dxa"/>
        </w:tcPr>
        <w:p w14:paraId="5E91DF79" w14:textId="77777777" w:rsidR="00C93DF7" w:rsidRPr="00FF5C41" w:rsidRDefault="00C93DF7" w:rsidP="00C93DF7">
          <w:pPr>
            <w:pStyle w:val="Fuzeile"/>
            <w:rPr>
              <w:rFonts w:ascii="Roboto" w:hAnsi="Roboto"/>
              <w:b/>
              <w:color w:val="5E5F5E"/>
            </w:rPr>
          </w:pPr>
          <w:r w:rsidRPr="00FF5C41">
            <w:rPr>
              <w:rFonts w:ascii="Roboto" w:hAnsi="Roboto"/>
              <w:b/>
              <w:color w:val="5E5F5E"/>
            </w:rPr>
            <w:t>web</w:t>
          </w:r>
        </w:p>
        <w:p w14:paraId="1D37102F" w14:textId="77777777" w:rsidR="00205C94" w:rsidRPr="00FF5C41" w:rsidRDefault="00DF31AD" w:rsidP="00C93DF7">
          <w:pPr>
            <w:pStyle w:val="Fuzeile"/>
            <w:tabs>
              <w:tab w:val="clear" w:pos="4536"/>
              <w:tab w:val="clear" w:pos="9072"/>
              <w:tab w:val="left" w:pos="957"/>
            </w:tabs>
            <w:rPr>
              <w:rFonts w:ascii="Roboto" w:hAnsi="Roboto"/>
              <w:b/>
              <w:bCs/>
              <w:color w:val="5E5F5E"/>
              <w:sz w:val="18"/>
              <w:szCs w:val="18"/>
            </w:rPr>
          </w:pPr>
          <w:hyperlink r:id="rId1" w:history="1">
            <w:r w:rsidR="00205C94" w:rsidRPr="00FF5C41">
              <w:rPr>
                <w:rStyle w:val="Link"/>
                <w:rFonts w:ascii="Roboto" w:hAnsi="Roboto"/>
                <w:color w:val="5E5F5E"/>
                <w:sz w:val="18"/>
                <w:szCs w:val="18"/>
                <w:u w:val="none"/>
              </w:rPr>
              <w:t>www.albers-immobilien.de</w:t>
            </w:r>
          </w:hyperlink>
        </w:p>
      </w:tc>
      <w:tc>
        <w:tcPr>
          <w:tcW w:w="2583" w:type="dxa"/>
          <w:shd w:val="clear" w:color="auto" w:fill="auto"/>
        </w:tcPr>
        <w:p w14:paraId="64748BC7" w14:textId="77777777" w:rsidR="00205C94" w:rsidRPr="00FF5C41" w:rsidRDefault="00205C94" w:rsidP="00EB54A8">
          <w:pPr>
            <w:pStyle w:val="Fuzeile"/>
            <w:rPr>
              <w:rFonts w:ascii="Roboto" w:hAnsi="Roboto"/>
              <w:b/>
              <w:color w:val="5E5F5E"/>
            </w:rPr>
          </w:pPr>
          <w:r w:rsidRPr="00FF5C41">
            <w:rPr>
              <w:rFonts w:ascii="Roboto" w:hAnsi="Roboto"/>
              <w:b/>
              <w:color w:val="5E5F5E"/>
            </w:rPr>
            <w:t>email</w:t>
          </w:r>
        </w:p>
        <w:p w14:paraId="66232DAD" w14:textId="77777777" w:rsidR="00205C94" w:rsidRPr="00FF5C41" w:rsidRDefault="00DF31AD" w:rsidP="00CB2314">
          <w:pPr>
            <w:pStyle w:val="Fuzeile"/>
            <w:tabs>
              <w:tab w:val="clear" w:pos="4536"/>
              <w:tab w:val="clear" w:pos="9072"/>
              <w:tab w:val="left" w:pos="2880"/>
            </w:tabs>
            <w:rPr>
              <w:rFonts w:ascii="Roboto" w:hAnsi="Roboto"/>
              <w:color w:val="5E5F5E"/>
              <w:sz w:val="18"/>
              <w:szCs w:val="18"/>
            </w:rPr>
          </w:pPr>
          <w:hyperlink r:id="rId2" w:history="1">
            <w:r w:rsidR="00205C94" w:rsidRPr="00FF5C41">
              <w:rPr>
                <w:rStyle w:val="Link"/>
                <w:rFonts w:ascii="Roboto" w:hAnsi="Roboto"/>
                <w:color w:val="5E5F5E"/>
                <w:sz w:val="18"/>
                <w:szCs w:val="18"/>
                <w:u w:val="none"/>
              </w:rPr>
              <w:t>info@albers-immobilien.de</w:t>
            </w:r>
          </w:hyperlink>
        </w:p>
      </w:tc>
    </w:tr>
  </w:tbl>
  <w:p w14:paraId="7C0194D9" w14:textId="33CE5039" w:rsidR="00EB54A8" w:rsidRPr="00E84655" w:rsidRDefault="0030576D" w:rsidP="00EB54A8">
    <w:pPr>
      <w:pStyle w:val="Fuzeile"/>
      <w:rPr>
        <w:rFonts w:ascii="Roboto" w:hAnsi="Roboto"/>
        <w:color w:val="5E5F5E"/>
      </w:rPr>
    </w:pPr>
    <w:r>
      <w:rPr>
        <w:rFonts w:ascii="Roboto" w:hAnsi="Roboto"/>
        <w:noProof/>
        <w:color w:val="5E5F5E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E878F8" wp14:editId="0CCDE9A2">
              <wp:simplePos x="0" y="0"/>
              <wp:positionH relativeFrom="column">
                <wp:posOffset>-1042670</wp:posOffset>
              </wp:positionH>
              <wp:positionV relativeFrom="paragraph">
                <wp:posOffset>-459136</wp:posOffset>
              </wp:positionV>
              <wp:extent cx="7772400" cy="0"/>
              <wp:effectExtent l="0" t="0" r="25400" b="2540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rgbClr val="B929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447F2A" id="Gerade Verbindung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1pt,-36.1pt" to="529.9pt,-3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" strokecolor="#b92947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983AA" w14:textId="77777777" w:rsidR="00DF31AD" w:rsidRDefault="00DF31AD" w:rsidP="00EB54A8">
      <w:r>
        <w:separator/>
      </w:r>
    </w:p>
  </w:footnote>
  <w:footnote w:type="continuationSeparator" w:id="0">
    <w:p w14:paraId="6B974E64" w14:textId="77777777" w:rsidR="00DF31AD" w:rsidRDefault="00DF31AD" w:rsidP="00EB54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7E2B0" w14:textId="77777777" w:rsidR="008660BC" w:rsidRDefault="008660BC" w:rsidP="008660BC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E920810" wp14:editId="034C1DEA">
          <wp:extent cx="1167352" cy="432925"/>
          <wp:effectExtent l="0" t="0" r="1270" b="0"/>
          <wp:docPr id="9" name="Bild 9" descr="/Users/cedricbals/Dropbox/2016/Albers/final/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cedricbals/Dropbox/2016/Albers/final/bl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373" cy="4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A0313C" w14:textId="77777777" w:rsidR="008660BC" w:rsidRDefault="008660BC" w:rsidP="008660BC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4126CC"/>
    <w:multiLevelType w:val="multilevel"/>
    <w:tmpl w:val="1C2A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0C551D4"/>
    <w:multiLevelType w:val="multilevel"/>
    <w:tmpl w:val="E9B8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655"/>
    <w:rsid w:val="000242F6"/>
    <w:rsid w:val="000265E9"/>
    <w:rsid w:val="00032F90"/>
    <w:rsid w:val="00070CF9"/>
    <w:rsid w:val="0010700B"/>
    <w:rsid w:val="001356F4"/>
    <w:rsid w:val="00137A1C"/>
    <w:rsid w:val="001413B7"/>
    <w:rsid w:val="00155304"/>
    <w:rsid w:val="001751A7"/>
    <w:rsid w:val="001937E0"/>
    <w:rsid w:val="001C1A9E"/>
    <w:rsid w:val="002040F7"/>
    <w:rsid w:val="00205C94"/>
    <w:rsid w:val="00254D97"/>
    <w:rsid w:val="00273122"/>
    <w:rsid w:val="0030576D"/>
    <w:rsid w:val="00314574"/>
    <w:rsid w:val="00367DE9"/>
    <w:rsid w:val="003C5D9C"/>
    <w:rsid w:val="004B1357"/>
    <w:rsid w:val="004B7270"/>
    <w:rsid w:val="004F52ED"/>
    <w:rsid w:val="00513B16"/>
    <w:rsid w:val="00536B7E"/>
    <w:rsid w:val="005B2F2F"/>
    <w:rsid w:val="005C3AB9"/>
    <w:rsid w:val="00683DD1"/>
    <w:rsid w:val="006C5BBF"/>
    <w:rsid w:val="00724735"/>
    <w:rsid w:val="007B027A"/>
    <w:rsid w:val="008376E2"/>
    <w:rsid w:val="00846366"/>
    <w:rsid w:val="008660BC"/>
    <w:rsid w:val="00876232"/>
    <w:rsid w:val="00880B99"/>
    <w:rsid w:val="00881843"/>
    <w:rsid w:val="00894203"/>
    <w:rsid w:val="008D1DCA"/>
    <w:rsid w:val="008F249A"/>
    <w:rsid w:val="0092434B"/>
    <w:rsid w:val="009514A2"/>
    <w:rsid w:val="00954FC9"/>
    <w:rsid w:val="00973EA1"/>
    <w:rsid w:val="00974B74"/>
    <w:rsid w:val="009B1E59"/>
    <w:rsid w:val="009F00C3"/>
    <w:rsid w:val="009F30E9"/>
    <w:rsid w:val="00A05146"/>
    <w:rsid w:val="00A2782A"/>
    <w:rsid w:val="00A603DD"/>
    <w:rsid w:val="00B23A0E"/>
    <w:rsid w:val="00BB0AF5"/>
    <w:rsid w:val="00BE45BD"/>
    <w:rsid w:val="00C117DA"/>
    <w:rsid w:val="00C146B1"/>
    <w:rsid w:val="00C2277F"/>
    <w:rsid w:val="00C5203A"/>
    <w:rsid w:val="00C93DF7"/>
    <w:rsid w:val="00CB2314"/>
    <w:rsid w:val="00CC1955"/>
    <w:rsid w:val="00CE0561"/>
    <w:rsid w:val="00D1628B"/>
    <w:rsid w:val="00D351EB"/>
    <w:rsid w:val="00D41E62"/>
    <w:rsid w:val="00DA494B"/>
    <w:rsid w:val="00DB3E24"/>
    <w:rsid w:val="00DD75FB"/>
    <w:rsid w:val="00DE2722"/>
    <w:rsid w:val="00DF31AD"/>
    <w:rsid w:val="00E01083"/>
    <w:rsid w:val="00E16038"/>
    <w:rsid w:val="00E84655"/>
    <w:rsid w:val="00EB54A8"/>
    <w:rsid w:val="00EE012F"/>
    <w:rsid w:val="00EF0891"/>
    <w:rsid w:val="00F17BB9"/>
    <w:rsid w:val="00F56005"/>
    <w:rsid w:val="00F62582"/>
    <w:rsid w:val="00F7678D"/>
    <w:rsid w:val="00FC68EF"/>
    <w:rsid w:val="00FF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D34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C68EF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F08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5B2F2F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67D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5B2F2F"/>
    <w:rPr>
      <w:rFonts w:ascii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5B2F2F"/>
    <w:rPr>
      <w:b/>
      <w:bCs/>
    </w:rPr>
  </w:style>
  <w:style w:type="table" w:styleId="Tabellenraster">
    <w:name w:val="Table Grid"/>
    <w:basedOn w:val="NormaleTabelle"/>
    <w:uiPriority w:val="39"/>
    <w:rsid w:val="00CE05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EB54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B54A8"/>
  </w:style>
  <w:style w:type="paragraph" w:styleId="Fuzeile">
    <w:name w:val="footer"/>
    <w:basedOn w:val="Standard"/>
    <w:link w:val="FuzeileZchn"/>
    <w:uiPriority w:val="99"/>
    <w:unhideWhenUsed/>
    <w:rsid w:val="00EB54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B54A8"/>
  </w:style>
  <w:style w:type="character" w:styleId="Link">
    <w:name w:val="Hyperlink"/>
    <w:basedOn w:val="Absatz-Standardschriftart"/>
    <w:uiPriority w:val="99"/>
    <w:unhideWhenUsed/>
    <w:rsid w:val="00EB54A8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B2314"/>
    <w:rPr>
      <w:color w:val="954F72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F08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EF0891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67DE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F767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F7678D"/>
    <w:rPr>
      <w:rFonts w:ascii="Courier New" w:hAnsi="Courier New" w:cs="Courier New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bers-immobilien.de/" TargetMode="External"/><Relationship Id="rId2" Type="http://schemas.openxmlformats.org/officeDocument/2006/relationships/hyperlink" Target="mailto:info@albers-immobili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nesalbers/Library/Containers/com.apple.mail/Data/Library/Mail%20Downloads/6DCF25A3-5A08-4589-93C5-C24673993D03/Expose&#769;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Exposé.dotx</Template>
  <TotalTime>0</TotalTime>
  <Pages>5</Pages>
  <Words>347</Words>
  <Characters>2192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/>
      <vt:lpstr>        </vt:lpstr>
      <vt:lpstr>        Exposé </vt:lpstr>
      <vt:lpstr>        </vt:lpstr>
      <vt:lpstr>        3-Zimmerwohnung in Münster-Hiltrup</vt:lpstr>
      <vt:lpstr>        </vt:lpstr>
      <vt:lpstr>        </vt:lpstr>
      <vt:lpstr>        </vt:lpstr>
      <vt:lpstr>    Objektbeschreibung</vt:lpstr>
      <vt:lpstr>        Nur wenige Fußminuten von der Marktallee entfernt...</vt:lpstr>
      <vt:lpstr>        </vt:lpstr>
      <vt:lpstr>    Ausstattung</vt:lpstr>
      <vt:lpstr>    Zusammenfassung</vt:lpstr>
      <vt:lpstr>    Anhang: Ansichten</vt:lpstr>
      <vt:lpstr>    </vt:lpstr>
    </vt:vector>
  </TitlesOfParts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cp:lastPrinted>2017-09-27T19:20:00Z</cp:lastPrinted>
  <dcterms:created xsi:type="dcterms:W3CDTF">2017-10-03T12:50:00Z</dcterms:created>
  <dcterms:modified xsi:type="dcterms:W3CDTF">2017-10-03T12:50:00Z</dcterms:modified>
</cp:coreProperties>
</file>